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2DEA24" w14:textId="77777777" w:rsidR="00BF4374" w:rsidRDefault="00BF4374" w:rsidP="00BB5407">
      <w:pPr>
        <w:pStyle w:val="Rubrik1"/>
        <w:ind w:left="-1560"/>
      </w:pPr>
    </w:p>
    <w:p w14:paraId="5FD3A010" w14:textId="75DBA0CB" w:rsidR="00BF4374" w:rsidRDefault="00BF4374" w:rsidP="00AD4B70">
      <w:pPr>
        <w:pStyle w:val="Rubrik1"/>
      </w:pPr>
    </w:p>
    <w:p w14:paraId="709EF604" w14:textId="77777777" w:rsidR="007D26E1" w:rsidRDefault="007D26E1" w:rsidP="007D26E1"/>
    <w:p w14:paraId="4BC18298" w14:textId="77A3ED41" w:rsidR="00C47131" w:rsidRPr="009D539A" w:rsidRDefault="00AD4B70" w:rsidP="00AD4B70">
      <w:pPr>
        <w:pStyle w:val="Rubrik1"/>
        <w:rPr>
          <w:sz w:val="56"/>
          <w:szCs w:val="56"/>
        </w:rPr>
      </w:pPr>
      <w:r w:rsidRPr="009D539A">
        <w:rPr>
          <w:noProof/>
          <w:sz w:val="56"/>
          <w:szCs w:val="56"/>
        </w:rPr>
        <w:drawing>
          <wp:anchor distT="0" distB="0" distL="114300" distR="114300" simplePos="0" relativeHeight="251658240" behindDoc="0" locked="0" layoutInCell="1" allowOverlap="1" wp14:anchorId="2B7F21C3" wp14:editId="591F1C32">
            <wp:simplePos x="0" y="0"/>
            <wp:positionH relativeFrom="column">
              <wp:posOffset>-739140</wp:posOffset>
            </wp:positionH>
            <wp:positionV relativeFrom="paragraph">
              <wp:posOffset>-5658485</wp:posOffset>
            </wp:positionV>
            <wp:extent cx="2886075" cy="935460"/>
            <wp:effectExtent l="0" t="0" r="0" b="0"/>
            <wp:wrapNone/>
            <wp:docPr id="225" name="Bildobjekt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8">
                      <a:extLst>
                        <a:ext uri="{28A0092B-C50C-407E-A947-70E740481C1C}">
                          <a14:useLocalDpi xmlns:a14="http://schemas.microsoft.com/office/drawing/2010/main" val="0"/>
                        </a:ext>
                      </a:extLst>
                    </a:blip>
                    <a:srcRect b="7358"/>
                    <a:stretch/>
                  </pic:blipFill>
                  <pic:spPr bwMode="auto">
                    <a:xfrm>
                      <a:off x="0" y="0"/>
                      <a:ext cx="2886075" cy="935460"/>
                    </a:xfrm>
                    <a:prstGeom prst="rect">
                      <a:avLst/>
                    </a:prstGeom>
                    <a:noFill/>
                  </pic:spPr>
                </pic:pic>
              </a:graphicData>
            </a:graphic>
            <wp14:sizeRelH relativeFrom="margin">
              <wp14:pctWidth>0</wp14:pctWidth>
            </wp14:sizeRelH>
            <wp14:sizeRelV relativeFrom="margin">
              <wp14:pctHeight>0</wp14:pctHeight>
            </wp14:sizeRelV>
          </wp:anchor>
        </w:drawing>
      </w:r>
      <w:r w:rsidR="00C47131" w:rsidRPr="009D539A">
        <w:rPr>
          <w:sz w:val="56"/>
          <w:szCs w:val="56"/>
        </w:rPr>
        <w:t xml:space="preserve">Välkommen till </w:t>
      </w:r>
      <w:proofErr w:type="spellStart"/>
      <w:r w:rsidR="00C47131" w:rsidRPr="009D539A">
        <w:rPr>
          <w:sz w:val="56"/>
          <w:szCs w:val="56"/>
        </w:rPr>
        <w:t>Bastan</w:t>
      </w:r>
      <w:proofErr w:type="spellEnd"/>
    </w:p>
    <w:p w14:paraId="59BBDBFE" w14:textId="4B780CE5" w:rsidR="00C47131" w:rsidRPr="00BF4374" w:rsidRDefault="002D50BF" w:rsidP="00C47131">
      <w:r>
        <w:rPr>
          <w:noProof/>
        </w:rPr>
        <w:drawing>
          <wp:anchor distT="0" distB="0" distL="0" distR="0" simplePos="0" relativeHeight="251660288" behindDoc="0" locked="0" layoutInCell="1" allowOverlap="1" wp14:anchorId="69488393" wp14:editId="50640D7B">
            <wp:simplePos x="0" y="0"/>
            <wp:positionH relativeFrom="margin">
              <wp:posOffset>4314190</wp:posOffset>
            </wp:positionH>
            <wp:positionV relativeFrom="margin">
              <wp:posOffset>1993265</wp:posOffset>
            </wp:positionV>
            <wp:extent cx="3042920" cy="2318385"/>
            <wp:effectExtent l="0" t="0" r="5080" b="5715"/>
            <wp:wrapSquare wrapText="bothSides"/>
            <wp:docPr id="18"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jpeg"/>
                    <pic:cNvPicPr/>
                  </pic:nvPicPr>
                  <pic:blipFill>
                    <a:blip r:embed="rId9" cstate="print"/>
                    <a:stretch>
                      <a:fillRect/>
                    </a:stretch>
                  </pic:blipFill>
                  <pic:spPr>
                    <a:xfrm>
                      <a:off x="0" y="0"/>
                      <a:ext cx="3042920" cy="231838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C47131" w:rsidRPr="00BF4374">
        <w:rPr>
          <w:w w:val="105"/>
        </w:rPr>
        <w:t>Bastan</w:t>
      </w:r>
      <w:proofErr w:type="spellEnd"/>
      <w:r w:rsidR="00C47131" w:rsidRPr="00BF4374">
        <w:rPr>
          <w:w w:val="105"/>
        </w:rPr>
        <w:t xml:space="preserve">, </w:t>
      </w:r>
      <w:proofErr w:type="spellStart"/>
      <w:r w:rsidR="00C47131" w:rsidRPr="00BF4374">
        <w:rPr>
          <w:w w:val="105"/>
        </w:rPr>
        <w:t>Skinnarebo</w:t>
      </w:r>
      <w:proofErr w:type="spellEnd"/>
      <w:r w:rsidR="00C47131" w:rsidRPr="00BF4374">
        <w:rPr>
          <w:w w:val="105"/>
        </w:rPr>
        <w:t>, Jönköping</w:t>
      </w:r>
    </w:p>
    <w:p w14:paraId="16F38E78" w14:textId="62BEC428" w:rsidR="00C47131" w:rsidRPr="00BF4374" w:rsidRDefault="00C47131" w:rsidP="00C47131">
      <w:pPr>
        <w:rPr>
          <w:w w:val="105"/>
        </w:rPr>
      </w:pPr>
      <w:r w:rsidRPr="00BF4374">
        <w:rPr>
          <w:w w:val="105"/>
        </w:rPr>
        <w:t>N 57.708152, E 14.062935</w:t>
      </w:r>
    </w:p>
    <w:p w14:paraId="57B3C6F9" w14:textId="3BAB0D95" w:rsidR="00D620ED" w:rsidRPr="00BF4374" w:rsidRDefault="00D620ED" w:rsidP="00D620ED">
      <w:r w:rsidRPr="00BF4374">
        <w:t xml:space="preserve">Scoutstugan ägs av Sofia scoutkår och ligger längs med Södra vätterleden, i närheten av </w:t>
      </w:r>
      <w:proofErr w:type="spellStart"/>
      <w:r w:rsidRPr="00BF4374">
        <w:t>Skinnarebo</w:t>
      </w:r>
      <w:proofErr w:type="spellEnd"/>
      <w:r w:rsidRPr="00BF4374">
        <w:t xml:space="preserve"> golfbana. Förutom stugan finn</w:t>
      </w:r>
      <w:r w:rsidR="00BB5407">
        <w:t>s</w:t>
      </w:r>
      <w:r w:rsidRPr="00BF4374">
        <w:t xml:space="preserve"> två utedass, vedbod, två vindskydd med eldplats samt en eldplats lite närmare stugan. Den omgivande skogen lämpar sig väl för utomhusaktiviteter. Det går också att lägga kortare och längre spår med start och slut vid stugan.</w:t>
      </w:r>
    </w:p>
    <w:p w14:paraId="3D9FD042" w14:textId="07186E4A" w:rsidR="00D620ED" w:rsidRPr="00BF4374" w:rsidRDefault="00D620ED" w:rsidP="00D620ED">
      <w:r w:rsidRPr="00BF4374">
        <w:t xml:space="preserve">Stugan har renoverats en del under senare år, bland annat ett helt nytt kök samt </w:t>
      </w:r>
      <w:proofErr w:type="spellStart"/>
      <w:r w:rsidRPr="00BF4374">
        <w:t>uppfräshat</w:t>
      </w:r>
      <w:proofErr w:type="spellEnd"/>
      <w:r w:rsidRPr="00BF4374">
        <w:t xml:space="preserve"> </w:t>
      </w:r>
      <w:proofErr w:type="spellStart"/>
      <w:r w:rsidRPr="00BF4374">
        <w:t>sovloft</w:t>
      </w:r>
      <w:proofErr w:type="spellEnd"/>
      <w:r w:rsidRPr="00BF4374">
        <w:t xml:space="preserve">. Det sker löpande renoveringar, </w:t>
      </w:r>
      <w:proofErr w:type="spellStart"/>
      <w:r w:rsidRPr="00BF4374">
        <w:t>repationer</w:t>
      </w:r>
      <w:proofErr w:type="spellEnd"/>
      <w:r w:rsidRPr="00BF4374">
        <w:t xml:space="preserve"> och underhåll.</w:t>
      </w:r>
    </w:p>
    <w:p w14:paraId="7978258D" w14:textId="49C69610" w:rsidR="002D50BF" w:rsidRDefault="002D50BF" w:rsidP="00D620ED"/>
    <w:p w14:paraId="45305F42" w14:textId="6277CD3D" w:rsidR="00D620ED" w:rsidRPr="00BF4374" w:rsidRDefault="007A79A7" w:rsidP="00D620ED">
      <w:r>
        <w:rPr>
          <w:noProof/>
        </w:rPr>
        <w:drawing>
          <wp:anchor distT="0" distB="0" distL="114300" distR="114300" simplePos="0" relativeHeight="251661312" behindDoc="0" locked="0" layoutInCell="1" allowOverlap="1" wp14:anchorId="1101F259" wp14:editId="6154DF29">
            <wp:simplePos x="0" y="0"/>
            <wp:positionH relativeFrom="margin">
              <wp:align>left</wp:align>
            </wp:positionH>
            <wp:positionV relativeFrom="margin">
              <wp:posOffset>4276090</wp:posOffset>
            </wp:positionV>
            <wp:extent cx="1386840" cy="2464435"/>
            <wp:effectExtent l="0" t="0" r="3810" b="0"/>
            <wp:wrapSquare wrapText="bothSides"/>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astan1.jpg"/>
                    <pic:cNvPicPr/>
                  </pic:nvPicPr>
                  <pic:blipFill>
                    <a:blip r:embed="rId10">
                      <a:extLst>
                        <a:ext uri="{BEBA8EAE-BF5A-486C-A8C5-ECC9F3942E4B}">
                          <a14:imgProps xmlns:a14="http://schemas.microsoft.com/office/drawing/2010/main">
                            <a14:imgLayer r:embed="rId11">
                              <a14:imgEffect>
                                <a14:brightnessContrast bright="40000" contrast="-40000"/>
                              </a14:imgEffect>
                            </a14:imgLayer>
                          </a14:imgProps>
                        </a:ext>
                      </a:extLst>
                    </a:blip>
                    <a:stretch>
                      <a:fillRect/>
                    </a:stretch>
                  </pic:blipFill>
                  <pic:spPr>
                    <a:xfrm>
                      <a:off x="0" y="0"/>
                      <a:ext cx="1386840" cy="2464435"/>
                    </a:xfrm>
                    <a:prstGeom prst="rect">
                      <a:avLst/>
                    </a:prstGeom>
                  </pic:spPr>
                </pic:pic>
              </a:graphicData>
            </a:graphic>
            <wp14:sizeRelH relativeFrom="margin">
              <wp14:pctWidth>0</wp14:pctWidth>
            </wp14:sizeRelH>
            <wp14:sizeRelV relativeFrom="margin">
              <wp14:pctHeight>0</wp14:pctHeight>
            </wp14:sizeRelV>
          </wp:anchor>
        </w:drawing>
      </w:r>
      <w:r w:rsidR="00D620ED" w:rsidRPr="00BF4374">
        <w:t>Stugan är lagom för c</w:t>
      </w:r>
      <w:r w:rsidR="00101D88">
        <w:t>irka</w:t>
      </w:r>
      <w:r w:rsidR="00D620ED" w:rsidRPr="00BF4374">
        <w:t xml:space="preserve"> 20 personer. </w:t>
      </w:r>
      <w:r w:rsidR="002D50BF">
        <w:br/>
      </w:r>
      <w:r w:rsidR="00D620ED" w:rsidRPr="00BF4374">
        <w:t>Köket är utrustat med ordinär köksutrustning, mikro, vattenkokare, kaffebryggare samt servis för 20 personer.</w:t>
      </w:r>
      <w:r w:rsidR="00536649" w:rsidRPr="00536649">
        <w:rPr>
          <w:noProof/>
        </w:rPr>
        <w:t xml:space="preserve"> </w:t>
      </w:r>
    </w:p>
    <w:p w14:paraId="3C8EE41E" w14:textId="6478E25F" w:rsidR="00D620ED" w:rsidRPr="00741E87" w:rsidRDefault="00D620ED" w:rsidP="009D539A">
      <w:pPr>
        <w:rPr>
          <w:rStyle w:val="Inledanderubrik4"/>
          <w:sz w:val="24"/>
          <w:szCs w:val="24"/>
        </w:rPr>
      </w:pPr>
      <w:r w:rsidRPr="00741E87">
        <w:rPr>
          <w:rStyle w:val="Inledanderubrik4"/>
          <w:sz w:val="24"/>
          <w:szCs w:val="24"/>
        </w:rPr>
        <w:t>P</w:t>
      </w:r>
      <w:r w:rsidR="00741E87" w:rsidRPr="00741E87">
        <w:rPr>
          <w:rStyle w:val="Inledanderubrik4"/>
          <w:sz w:val="24"/>
          <w:szCs w:val="24"/>
        </w:rPr>
        <w:t>RISLISTA</w:t>
      </w:r>
    </w:p>
    <w:p w14:paraId="50D2168F" w14:textId="53A2DC61" w:rsidR="00D620ED" w:rsidRPr="00D620ED" w:rsidRDefault="00101D88" w:rsidP="00101D88">
      <w:proofErr w:type="spellStart"/>
      <w:r>
        <w:t>Fre</w:t>
      </w:r>
      <w:proofErr w:type="spellEnd"/>
      <w:r w:rsidR="00BB46F0">
        <w:t>-</w:t>
      </w:r>
      <w:r>
        <w:t>sön</w:t>
      </w:r>
      <w:r w:rsidR="00BB46F0">
        <w:tab/>
      </w:r>
      <w:r w:rsidR="00D620ED" w:rsidRPr="00D620ED">
        <w:t>900 kr</w:t>
      </w:r>
    </w:p>
    <w:p w14:paraId="26B8469D" w14:textId="0D361A6E" w:rsidR="00D620ED" w:rsidRPr="00D620ED" w:rsidRDefault="00D620ED" w:rsidP="00101D88">
      <w:r w:rsidRPr="00D620ED">
        <w:t>Dygn</w:t>
      </w:r>
      <w:r w:rsidRPr="00D620ED">
        <w:tab/>
        <w:t>600 kr</w:t>
      </w:r>
    </w:p>
    <w:p w14:paraId="0679C6A3" w14:textId="77777777" w:rsidR="00D620ED" w:rsidRPr="00D620ED" w:rsidRDefault="00D620ED" w:rsidP="00101D88">
      <w:r w:rsidRPr="00D620ED">
        <w:t>Heldag/kväll</w:t>
      </w:r>
      <w:r w:rsidRPr="00D620ED">
        <w:tab/>
        <w:t>400 kr</w:t>
      </w:r>
    </w:p>
    <w:p w14:paraId="06CE31ED" w14:textId="77777777" w:rsidR="003247E6" w:rsidRDefault="00D620ED" w:rsidP="00555D7F">
      <w:r w:rsidRPr="00D620ED">
        <w:t xml:space="preserve">Är du </w:t>
      </w:r>
      <w:proofErr w:type="spellStart"/>
      <w:r w:rsidRPr="00D620ED">
        <w:t>intreserad</w:t>
      </w:r>
      <w:proofErr w:type="spellEnd"/>
      <w:r w:rsidRPr="00D620ED">
        <w:t xml:space="preserve"> av att hyra </w:t>
      </w:r>
      <w:proofErr w:type="spellStart"/>
      <w:r w:rsidRPr="00D620ED">
        <w:t>Bastan</w:t>
      </w:r>
      <w:proofErr w:type="spellEnd"/>
      <w:r w:rsidRPr="00D620ED">
        <w:t xml:space="preserve"> en dag, kväll eller en hel helg</w:t>
      </w:r>
      <w:r w:rsidR="003247E6">
        <w:t>?</w:t>
      </w:r>
    </w:p>
    <w:p w14:paraId="1CB2BC5D" w14:textId="6EB41868" w:rsidR="003247E6" w:rsidRDefault="003247E6" w:rsidP="00555D7F">
      <w:r>
        <w:t>K</w:t>
      </w:r>
      <w:r w:rsidR="00D620ED" w:rsidRPr="00D620ED">
        <w:t xml:space="preserve">ontakta </w:t>
      </w:r>
      <w:r>
        <w:t xml:space="preserve">då </w:t>
      </w:r>
      <w:r w:rsidR="006B1F7A">
        <w:t>Carina Arthursson</w:t>
      </w:r>
      <w:r w:rsidR="00D620ED" w:rsidRPr="00D620ED">
        <w:t xml:space="preserve"> på telefonnummer 070-</w:t>
      </w:r>
      <w:r w:rsidR="006B1F7A">
        <w:t>2093270</w:t>
      </w:r>
    </w:p>
    <w:p w14:paraId="18283FFA" w14:textId="100210F2" w:rsidR="002D50BF" w:rsidRDefault="002D50BF" w:rsidP="00555D7F"/>
    <w:p w14:paraId="415C3193" w14:textId="4089FC5C" w:rsidR="00BB5407" w:rsidRDefault="00545BEF" w:rsidP="00555D7F">
      <w:r>
        <w:pict w14:anchorId="08A32FF0">
          <v:rect id="_x0000_i1025" style="width:0;height:1.5pt" o:hralign="center" o:hrstd="t" o:hr="t" fillcolor="#a0a0a0" stroked="f"/>
        </w:pict>
      </w:r>
    </w:p>
    <w:p w14:paraId="12484944" w14:textId="64DE5F46" w:rsidR="002E55B6" w:rsidRPr="003F78C3" w:rsidRDefault="0084173D" w:rsidP="002A1237">
      <w:pPr>
        <w:tabs>
          <w:tab w:val="left" w:pos="4962"/>
          <w:tab w:val="left" w:pos="8222"/>
        </w:tabs>
        <w:ind w:left="1701" w:firstLine="284"/>
        <w:rPr>
          <w:sz w:val="28"/>
          <w:szCs w:val="28"/>
        </w:rPr>
      </w:pPr>
      <w:r>
        <w:rPr>
          <w:noProof/>
          <w:sz w:val="36"/>
          <w:szCs w:val="36"/>
        </w:rPr>
        <mc:AlternateContent>
          <mc:Choice Requires="wpg">
            <w:drawing>
              <wp:inline distT="0" distB="0" distL="0" distR="0" wp14:anchorId="375F3E5B" wp14:editId="5BE7EE4A">
                <wp:extent cx="599440" cy="599440"/>
                <wp:effectExtent l="0" t="0" r="29210" b="10160"/>
                <wp:docPr id="244" name="Grup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 cy="599440"/>
                          <a:chOff x="1136" y="470"/>
                          <a:chExt cx="944" cy="944"/>
                        </a:xfrm>
                      </wpg:grpSpPr>
                      <wps:wsp>
                        <wps:cNvPr id="245" name="Line 144"/>
                        <wps:cNvCnPr>
                          <a:cxnSpLocks noChangeShapeType="1"/>
                        </wps:cNvCnPr>
                        <wps:spPr bwMode="auto">
                          <a:xfrm>
                            <a:off x="1136" y="715"/>
                            <a:ext cx="264"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6" name="Line 145"/>
                        <wps:cNvCnPr>
                          <a:cxnSpLocks noChangeShapeType="1"/>
                        </wps:cNvCnPr>
                        <wps:spPr bwMode="auto">
                          <a:xfrm>
                            <a:off x="1154" y="508"/>
                            <a:ext cx="0" cy="188"/>
                          </a:xfrm>
                          <a:prstGeom prst="line">
                            <a:avLst/>
                          </a:prstGeom>
                          <a:noFill/>
                          <a:ln w="239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 name="Line 146"/>
                        <wps:cNvCnPr>
                          <a:cxnSpLocks noChangeShapeType="1"/>
                        </wps:cNvCnPr>
                        <wps:spPr bwMode="auto">
                          <a:xfrm>
                            <a:off x="1136" y="489"/>
                            <a:ext cx="264"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 name="Line 147"/>
                        <wps:cNvCnPr>
                          <a:cxnSpLocks noChangeShapeType="1"/>
                        </wps:cNvCnPr>
                        <wps:spPr bwMode="auto">
                          <a:xfrm>
                            <a:off x="1381" y="508"/>
                            <a:ext cx="0" cy="189"/>
                          </a:xfrm>
                          <a:prstGeom prst="line">
                            <a:avLst/>
                          </a:prstGeom>
                          <a:noFill/>
                          <a:ln w="239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 name="AutoShape 148"/>
                        <wps:cNvSpPr>
                          <a:spLocks/>
                        </wps:cNvSpPr>
                        <wps:spPr bwMode="auto">
                          <a:xfrm>
                            <a:off x="1437" y="470"/>
                            <a:ext cx="189" cy="151"/>
                          </a:xfrm>
                          <a:custGeom>
                            <a:avLst/>
                            <a:gdLst>
                              <a:gd name="T0" fmla="+- 0 1513 1437"/>
                              <a:gd name="T1" fmla="*/ T0 w 189"/>
                              <a:gd name="T2" fmla="+- 0 583 470"/>
                              <a:gd name="T3" fmla="*/ 583 h 151"/>
                              <a:gd name="T4" fmla="+- 0 1437 1437"/>
                              <a:gd name="T5" fmla="*/ T4 w 189"/>
                              <a:gd name="T6" fmla="+- 0 583 470"/>
                              <a:gd name="T7" fmla="*/ 583 h 151"/>
                              <a:gd name="T8" fmla="+- 0 1437 1437"/>
                              <a:gd name="T9" fmla="*/ T8 w 189"/>
                              <a:gd name="T10" fmla="+- 0 621 470"/>
                              <a:gd name="T11" fmla="*/ 621 h 151"/>
                              <a:gd name="T12" fmla="+- 0 1513 1437"/>
                              <a:gd name="T13" fmla="*/ T12 w 189"/>
                              <a:gd name="T14" fmla="+- 0 621 470"/>
                              <a:gd name="T15" fmla="*/ 621 h 151"/>
                              <a:gd name="T16" fmla="+- 0 1513 1437"/>
                              <a:gd name="T17" fmla="*/ T16 w 189"/>
                              <a:gd name="T18" fmla="+- 0 583 470"/>
                              <a:gd name="T19" fmla="*/ 583 h 151"/>
                              <a:gd name="T20" fmla="+- 0 1588 1437"/>
                              <a:gd name="T21" fmla="*/ T20 w 189"/>
                              <a:gd name="T22" fmla="+- 0 546 470"/>
                              <a:gd name="T23" fmla="*/ 546 h 151"/>
                              <a:gd name="T24" fmla="+- 0 1475 1437"/>
                              <a:gd name="T25" fmla="*/ T24 w 189"/>
                              <a:gd name="T26" fmla="+- 0 546 470"/>
                              <a:gd name="T27" fmla="*/ 546 h 151"/>
                              <a:gd name="T28" fmla="+- 0 1475 1437"/>
                              <a:gd name="T29" fmla="*/ T28 w 189"/>
                              <a:gd name="T30" fmla="+- 0 583 470"/>
                              <a:gd name="T31" fmla="*/ 583 h 151"/>
                              <a:gd name="T32" fmla="+- 0 1551 1437"/>
                              <a:gd name="T33" fmla="*/ T32 w 189"/>
                              <a:gd name="T34" fmla="+- 0 583 470"/>
                              <a:gd name="T35" fmla="*/ 583 h 151"/>
                              <a:gd name="T36" fmla="+- 0 1551 1437"/>
                              <a:gd name="T37" fmla="*/ T36 w 189"/>
                              <a:gd name="T38" fmla="+- 0 621 470"/>
                              <a:gd name="T39" fmla="*/ 621 h 151"/>
                              <a:gd name="T40" fmla="+- 0 1588 1437"/>
                              <a:gd name="T41" fmla="*/ T40 w 189"/>
                              <a:gd name="T42" fmla="+- 0 621 470"/>
                              <a:gd name="T43" fmla="*/ 621 h 151"/>
                              <a:gd name="T44" fmla="+- 0 1588 1437"/>
                              <a:gd name="T45" fmla="*/ T44 w 189"/>
                              <a:gd name="T46" fmla="+- 0 546 470"/>
                              <a:gd name="T47" fmla="*/ 546 h 151"/>
                              <a:gd name="T48" fmla="+- 0 1513 1437"/>
                              <a:gd name="T49" fmla="*/ T48 w 189"/>
                              <a:gd name="T50" fmla="+- 0 470 470"/>
                              <a:gd name="T51" fmla="*/ 470 h 151"/>
                              <a:gd name="T52" fmla="+- 0 1475 1437"/>
                              <a:gd name="T53" fmla="*/ T52 w 189"/>
                              <a:gd name="T54" fmla="+- 0 470 470"/>
                              <a:gd name="T55" fmla="*/ 470 h 151"/>
                              <a:gd name="T56" fmla="+- 0 1475 1437"/>
                              <a:gd name="T57" fmla="*/ T56 w 189"/>
                              <a:gd name="T58" fmla="+- 0 508 470"/>
                              <a:gd name="T59" fmla="*/ 508 h 151"/>
                              <a:gd name="T60" fmla="+- 0 1437 1437"/>
                              <a:gd name="T61" fmla="*/ T60 w 189"/>
                              <a:gd name="T62" fmla="+- 0 508 470"/>
                              <a:gd name="T63" fmla="*/ 508 h 151"/>
                              <a:gd name="T64" fmla="+- 0 1437 1437"/>
                              <a:gd name="T65" fmla="*/ T64 w 189"/>
                              <a:gd name="T66" fmla="+- 0 546 470"/>
                              <a:gd name="T67" fmla="*/ 546 h 151"/>
                              <a:gd name="T68" fmla="+- 0 1513 1437"/>
                              <a:gd name="T69" fmla="*/ T68 w 189"/>
                              <a:gd name="T70" fmla="+- 0 546 470"/>
                              <a:gd name="T71" fmla="*/ 546 h 151"/>
                              <a:gd name="T72" fmla="+- 0 1513 1437"/>
                              <a:gd name="T73" fmla="*/ T72 w 189"/>
                              <a:gd name="T74" fmla="+- 0 470 470"/>
                              <a:gd name="T75" fmla="*/ 470 h 151"/>
                              <a:gd name="T76" fmla="+- 0 1626 1437"/>
                              <a:gd name="T77" fmla="*/ T76 w 189"/>
                              <a:gd name="T78" fmla="+- 0 508 470"/>
                              <a:gd name="T79" fmla="*/ 508 h 151"/>
                              <a:gd name="T80" fmla="+- 0 1551 1437"/>
                              <a:gd name="T81" fmla="*/ T80 w 189"/>
                              <a:gd name="T82" fmla="+- 0 508 470"/>
                              <a:gd name="T83" fmla="*/ 508 h 151"/>
                              <a:gd name="T84" fmla="+- 0 1551 1437"/>
                              <a:gd name="T85" fmla="*/ T84 w 189"/>
                              <a:gd name="T86" fmla="+- 0 546 470"/>
                              <a:gd name="T87" fmla="*/ 546 h 151"/>
                              <a:gd name="T88" fmla="+- 0 1626 1437"/>
                              <a:gd name="T89" fmla="*/ T88 w 189"/>
                              <a:gd name="T90" fmla="+- 0 546 470"/>
                              <a:gd name="T91" fmla="*/ 546 h 151"/>
                              <a:gd name="T92" fmla="+- 0 1626 1437"/>
                              <a:gd name="T93" fmla="*/ T92 w 189"/>
                              <a:gd name="T94" fmla="+- 0 508 470"/>
                              <a:gd name="T95" fmla="*/ 508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89" h="151">
                                <a:moveTo>
                                  <a:pt x="76" y="113"/>
                                </a:moveTo>
                                <a:lnTo>
                                  <a:pt x="0" y="113"/>
                                </a:lnTo>
                                <a:lnTo>
                                  <a:pt x="0" y="151"/>
                                </a:lnTo>
                                <a:lnTo>
                                  <a:pt x="76" y="151"/>
                                </a:lnTo>
                                <a:lnTo>
                                  <a:pt x="76" y="113"/>
                                </a:lnTo>
                                <a:close/>
                                <a:moveTo>
                                  <a:pt x="151" y="76"/>
                                </a:moveTo>
                                <a:lnTo>
                                  <a:pt x="38" y="76"/>
                                </a:lnTo>
                                <a:lnTo>
                                  <a:pt x="38" y="113"/>
                                </a:lnTo>
                                <a:lnTo>
                                  <a:pt x="114" y="113"/>
                                </a:lnTo>
                                <a:lnTo>
                                  <a:pt x="114" y="151"/>
                                </a:lnTo>
                                <a:lnTo>
                                  <a:pt x="151" y="151"/>
                                </a:lnTo>
                                <a:lnTo>
                                  <a:pt x="151" y="76"/>
                                </a:lnTo>
                                <a:close/>
                                <a:moveTo>
                                  <a:pt x="76" y="0"/>
                                </a:moveTo>
                                <a:lnTo>
                                  <a:pt x="38" y="0"/>
                                </a:lnTo>
                                <a:lnTo>
                                  <a:pt x="38" y="38"/>
                                </a:lnTo>
                                <a:lnTo>
                                  <a:pt x="0" y="38"/>
                                </a:lnTo>
                                <a:lnTo>
                                  <a:pt x="0" y="76"/>
                                </a:lnTo>
                                <a:lnTo>
                                  <a:pt x="76" y="76"/>
                                </a:lnTo>
                                <a:lnTo>
                                  <a:pt x="76" y="0"/>
                                </a:lnTo>
                                <a:close/>
                                <a:moveTo>
                                  <a:pt x="189" y="38"/>
                                </a:moveTo>
                                <a:lnTo>
                                  <a:pt x="114" y="38"/>
                                </a:lnTo>
                                <a:lnTo>
                                  <a:pt x="114" y="76"/>
                                </a:lnTo>
                                <a:lnTo>
                                  <a:pt x="189" y="76"/>
                                </a:lnTo>
                                <a:lnTo>
                                  <a:pt x="189"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Rectangle 149"/>
                        <wps:cNvSpPr>
                          <a:spLocks noChangeArrowheads="1"/>
                        </wps:cNvSpPr>
                        <wps:spPr bwMode="auto">
                          <a:xfrm>
                            <a:off x="1211" y="545"/>
                            <a:ext cx="114" cy="1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1" name="Rectangle 150"/>
                        <wps:cNvSpPr>
                          <a:spLocks noChangeArrowheads="1"/>
                        </wps:cNvSpPr>
                        <wps:spPr bwMode="auto">
                          <a:xfrm>
                            <a:off x="1739" y="470"/>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Line 151"/>
                        <wps:cNvCnPr>
                          <a:cxnSpLocks noChangeShapeType="1"/>
                        </wps:cNvCnPr>
                        <wps:spPr bwMode="auto">
                          <a:xfrm>
                            <a:off x="1815" y="715"/>
                            <a:ext cx="264"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 name="Line 152"/>
                        <wps:cNvCnPr>
                          <a:cxnSpLocks noChangeShapeType="1"/>
                        </wps:cNvCnPr>
                        <wps:spPr bwMode="auto">
                          <a:xfrm>
                            <a:off x="1834" y="508"/>
                            <a:ext cx="0" cy="188"/>
                          </a:xfrm>
                          <a:prstGeom prst="line">
                            <a:avLst/>
                          </a:prstGeom>
                          <a:noFill/>
                          <a:ln w="239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4" name="Line 153"/>
                        <wps:cNvCnPr>
                          <a:cxnSpLocks noChangeShapeType="1"/>
                        </wps:cNvCnPr>
                        <wps:spPr bwMode="auto">
                          <a:xfrm>
                            <a:off x="1815" y="489"/>
                            <a:ext cx="264"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5" name="Line 154"/>
                        <wps:cNvCnPr>
                          <a:cxnSpLocks noChangeShapeType="1"/>
                        </wps:cNvCnPr>
                        <wps:spPr bwMode="auto">
                          <a:xfrm>
                            <a:off x="2060" y="508"/>
                            <a:ext cx="0" cy="189"/>
                          </a:xfrm>
                          <a:prstGeom prst="line">
                            <a:avLst/>
                          </a:prstGeom>
                          <a:noFill/>
                          <a:ln w="239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6" name="Rectangle 155"/>
                        <wps:cNvSpPr>
                          <a:spLocks noChangeArrowheads="1"/>
                        </wps:cNvSpPr>
                        <wps:spPr bwMode="auto">
                          <a:xfrm>
                            <a:off x="1701" y="507"/>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AutoShape 156"/>
                        <wps:cNvSpPr>
                          <a:spLocks/>
                        </wps:cNvSpPr>
                        <wps:spPr bwMode="auto">
                          <a:xfrm>
                            <a:off x="1626" y="545"/>
                            <a:ext cx="114" cy="114"/>
                          </a:xfrm>
                          <a:custGeom>
                            <a:avLst/>
                            <a:gdLst>
                              <a:gd name="T0" fmla="+- 0 1702 1626"/>
                              <a:gd name="T1" fmla="*/ T0 w 114"/>
                              <a:gd name="T2" fmla="+- 0 621 546"/>
                              <a:gd name="T3" fmla="*/ 621 h 114"/>
                              <a:gd name="T4" fmla="+- 0 1664 1626"/>
                              <a:gd name="T5" fmla="*/ T4 w 114"/>
                              <a:gd name="T6" fmla="+- 0 621 546"/>
                              <a:gd name="T7" fmla="*/ 621 h 114"/>
                              <a:gd name="T8" fmla="+- 0 1664 1626"/>
                              <a:gd name="T9" fmla="*/ T8 w 114"/>
                              <a:gd name="T10" fmla="+- 0 659 546"/>
                              <a:gd name="T11" fmla="*/ 659 h 114"/>
                              <a:gd name="T12" fmla="+- 0 1702 1626"/>
                              <a:gd name="T13" fmla="*/ T12 w 114"/>
                              <a:gd name="T14" fmla="+- 0 659 546"/>
                              <a:gd name="T15" fmla="*/ 659 h 114"/>
                              <a:gd name="T16" fmla="+- 0 1702 1626"/>
                              <a:gd name="T17" fmla="*/ T16 w 114"/>
                              <a:gd name="T18" fmla="+- 0 621 546"/>
                              <a:gd name="T19" fmla="*/ 621 h 114"/>
                              <a:gd name="T20" fmla="+- 0 1739 1626"/>
                              <a:gd name="T21" fmla="*/ T20 w 114"/>
                              <a:gd name="T22" fmla="+- 0 583 546"/>
                              <a:gd name="T23" fmla="*/ 583 h 114"/>
                              <a:gd name="T24" fmla="+- 0 1626 1626"/>
                              <a:gd name="T25" fmla="*/ T24 w 114"/>
                              <a:gd name="T26" fmla="+- 0 583 546"/>
                              <a:gd name="T27" fmla="*/ 583 h 114"/>
                              <a:gd name="T28" fmla="+- 0 1626 1626"/>
                              <a:gd name="T29" fmla="*/ T28 w 114"/>
                              <a:gd name="T30" fmla="+- 0 621 546"/>
                              <a:gd name="T31" fmla="*/ 621 h 114"/>
                              <a:gd name="T32" fmla="+- 0 1739 1626"/>
                              <a:gd name="T33" fmla="*/ T32 w 114"/>
                              <a:gd name="T34" fmla="+- 0 621 546"/>
                              <a:gd name="T35" fmla="*/ 621 h 114"/>
                              <a:gd name="T36" fmla="+- 0 1739 1626"/>
                              <a:gd name="T37" fmla="*/ T36 w 114"/>
                              <a:gd name="T38" fmla="+- 0 583 546"/>
                              <a:gd name="T39" fmla="*/ 583 h 114"/>
                              <a:gd name="T40" fmla="+- 0 1702 1626"/>
                              <a:gd name="T41" fmla="*/ T40 w 114"/>
                              <a:gd name="T42" fmla="+- 0 546 546"/>
                              <a:gd name="T43" fmla="*/ 546 h 114"/>
                              <a:gd name="T44" fmla="+- 0 1664 1626"/>
                              <a:gd name="T45" fmla="*/ T44 w 114"/>
                              <a:gd name="T46" fmla="+- 0 546 546"/>
                              <a:gd name="T47" fmla="*/ 546 h 114"/>
                              <a:gd name="T48" fmla="+- 0 1664 1626"/>
                              <a:gd name="T49" fmla="*/ T48 w 114"/>
                              <a:gd name="T50" fmla="+- 0 583 546"/>
                              <a:gd name="T51" fmla="*/ 583 h 114"/>
                              <a:gd name="T52" fmla="+- 0 1702 1626"/>
                              <a:gd name="T53" fmla="*/ T52 w 114"/>
                              <a:gd name="T54" fmla="+- 0 583 546"/>
                              <a:gd name="T55" fmla="*/ 583 h 114"/>
                              <a:gd name="T56" fmla="+- 0 1702 1626"/>
                              <a:gd name="T57" fmla="*/ T56 w 114"/>
                              <a:gd name="T58" fmla="+- 0 546 546"/>
                              <a:gd name="T59" fmla="*/ 546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4" h="114">
                                <a:moveTo>
                                  <a:pt x="76" y="75"/>
                                </a:moveTo>
                                <a:lnTo>
                                  <a:pt x="38" y="75"/>
                                </a:lnTo>
                                <a:lnTo>
                                  <a:pt x="38" y="113"/>
                                </a:lnTo>
                                <a:lnTo>
                                  <a:pt x="76" y="113"/>
                                </a:lnTo>
                                <a:lnTo>
                                  <a:pt x="76" y="75"/>
                                </a:lnTo>
                                <a:close/>
                                <a:moveTo>
                                  <a:pt x="113" y="37"/>
                                </a:moveTo>
                                <a:lnTo>
                                  <a:pt x="0" y="37"/>
                                </a:lnTo>
                                <a:lnTo>
                                  <a:pt x="0" y="75"/>
                                </a:lnTo>
                                <a:lnTo>
                                  <a:pt x="113" y="75"/>
                                </a:lnTo>
                                <a:lnTo>
                                  <a:pt x="113" y="37"/>
                                </a:lnTo>
                                <a:close/>
                                <a:moveTo>
                                  <a:pt x="76" y="0"/>
                                </a:moveTo>
                                <a:lnTo>
                                  <a:pt x="38" y="0"/>
                                </a:lnTo>
                                <a:lnTo>
                                  <a:pt x="38" y="37"/>
                                </a:lnTo>
                                <a:lnTo>
                                  <a:pt x="76" y="37"/>
                                </a:lnTo>
                                <a:lnTo>
                                  <a:pt x="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Rectangle 157"/>
                        <wps:cNvSpPr>
                          <a:spLocks noChangeArrowheads="1"/>
                        </wps:cNvSpPr>
                        <wps:spPr bwMode="auto">
                          <a:xfrm>
                            <a:off x="1890" y="545"/>
                            <a:ext cx="114" cy="1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9" name="Rectangle 158"/>
                        <wps:cNvSpPr>
                          <a:spLocks noChangeArrowheads="1"/>
                        </wps:cNvSpPr>
                        <wps:spPr bwMode="auto">
                          <a:xfrm>
                            <a:off x="1512" y="621"/>
                            <a:ext cx="38" cy="1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 name="Rectangle 159"/>
                        <wps:cNvSpPr>
                          <a:spLocks noChangeArrowheads="1"/>
                        </wps:cNvSpPr>
                        <wps:spPr bwMode="auto">
                          <a:xfrm>
                            <a:off x="1588" y="621"/>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1" name="Freeform 160"/>
                        <wps:cNvSpPr>
                          <a:spLocks/>
                        </wps:cNvSpPr>
                        <wps:spPr bwMode="auto">
                          <a:xfrm>
                            <a:off x="1701" y="621"/>
                            <a:ext cx="76" cy="151"/>
                          </a:xfrm>
                          <a:custGeom>
                            <a:avLst/>
                            <a:gdLst>
                              <a:gd name="T0" fmla="+- 0 1777 1702"/>
                              <a:gd name="T1" fmla="*/ T0 w 76"/>
                              <a:gd name="T2" fmla="+- 0 621 621"/>
                              <a:gd name="T3" fmla="*/ 621 h 151"/>
                              <a:gd name="T4" fmla="+- 0 1739 1702"/>
                              <a:gd name="T5" fmla="*/ T4 w 76"/>
                              <a:gd name="T6" fmla="+- 0 621 621"/>
                              <a:gd name="T7" fmla="*/ 621 h 151"/>
                              <a:gd name="T8" fmla="+- 0 1739 1702"/>
                              <a:gd name="T9" fmla="*/ T8 w 76"/>
                              <a:gd name="T10" fmla="+- 0 659 621"/>
                              <a:gd name="T11" fmla="*/ 659 h 151"/>
                              <a:gd name="T12" fmla="+- 0 1702 1702"/>
                              <a:gd name="T13" fmla="*/ T12 w 76"/>
                              <a:gd name="T14" fmla="+- 0 659 621"/>
                              <a:gd name="T15" fmla="*/ 659 h 151"/>
                              <a:gd name="T16" fmla="+- 0 1702 1702"/>
                              <a:gd name="T17" fmla="*/ T16 w 76"/>
                              <a:gd name="T18" fmla="+- 0 697 621"/>
                              <a:gd name="T19" fmla="*/ 697 h 151"/>
                              <a:gd name="T20" fmla="+- 0 1739 1702"/>
                              <a:gd name="T21" fmla="*/ T20 w 76"/>
                              <a:gd name="T22" fmla="+- 0 697 621"/>
                              <a:gd name="T23" fmla="*/ 697 h 151"/>
                              <a:gd name="T24" fmla="+- 0 1739 1702"/>
                              <a:gd name="T25" fmla="*/ T24 w 76"/>
                              <a:gd name="T26" fmla="+- 0 772 621"/>
                              <a:gd name="T27" fmla="*/ 772 h 151"/>
                              <a:gd name="T28" fmla="+- 0 1777 1702"/>
                              <a:gd name="T29" fmla="*/ T28 w 76"/>
                              <a:gd name="T30" fmla="+- 0 772 621"/>
                              <a:gd name="T31" fmla="*/ 772 h 151"/>
                              <a:gd name="T32" fmla="+- 0 1777 1702"/>
                              <a:gd name="T33" fmla="*/ T32 w 76"/>
                              <a:gd name="T34" fmla="+- 0 621 621"/>
                              <a:gd name="T35" fmla="*/ 621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 h="151">
                                <a:moveTo>
                                  <a:pt x="75" y="0"/>
                                </a:moveTo>
                                <a:lnTo>
                                  <a:pt x="37" y="0"/>
                                </a:lnTo>
                                <a:lnTo>
                                  <a:pt x="37" y="38"/>
                                </a:lnTo>
                                <a:lnTo>
                                  <a:pt x="0" y="38"/>
                                </a:lnTo>
                                <a:lnTo>
                                  <a:pt x="0" y="76"/>
                                </a:lnTo>
                                <a:lnTo>
                                  <a:pt x="37" y="76"/>
                                </a:lnTo>
                                <a:lnTo>
                                  <a:pt x="37" y="151"/>
                                </a:lnTo>
                                <a:lnTo>
                                  <a:pt x="75" y="151"/>
                                </a:lnTo>
                                <a:lnTo>
                                  <a:pt x="7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Rectangle 161"/>
                        <wps:cNvSpPr>
                          <a:spLocks noChangeArrowheads="1"/>
                        </wps:cNvSpPr>
                        <wps:spPr bwMode="auto">
                          <a:xfrm>
                            <a:off x="1437" y="658"/>
                            <a:ext cx="38" cy="7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3" name="Rectangle 162"/>
                        <wps:cNvSpPr>
                          <a:spLocks noChangeArrowheads="1"/>
                        </wps:cNvSpPr>
                        <wps:spPr bwMode="auto">
                          <a:xfrm>
                            <a:off x="1626" y="658"/>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 name="Rectangle 163"/>
                        <wps:cNvSpPr>
                          <a:spLocks noChangeArrowheads="1"/>
                        </wps:cNvSpPr>
                        <wps:spPr bwMode="auto">
                          <a:xfrm>
                            <a:off x="1588" y="696"/>
                            <a:ext cx="38" cy="1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5" name="Freeform 164"/>
                        <wps:cNvSpPr>
                          <a:spLocks/>
                        </wps:cNvSpPr>
                        <wps:spPr bwMode="auto">
                          <a:xfrm>
                            <a:off x="1626" y="696"/>
                            <a:ext cx="76" cy="151"/>
                          </a:xfrm>
                          <a:custGeom>
                            <a:avLst/>
                            <a:gdLst>
                              <a:gd name="T0" fmla="+- 0 1702 1626"/>
                              <a:gd name="T1" fmla="*/ T0 w 76"/>
                              <a:gd name="T2" fmla="+- 0 697 697"/>
                              <a:gd name="T3" fmla="*/ 697 h 151"/>
                              <a:gd name="T4" fmla="+- 0 1664 1626"/>
                              <a:gd name="T5" fmla="*/ T4 w 76"/>
                              <a:gd name="T6" fmla="+- 0 697 697"/>
                              <a:gd name="T7" fmla="*/ 697 h 151"/>
                              <a:gd name="T8" fmla="+- 0 1664 1626"/>
                              <a:gd name="T9" fmla="*/ T8 w 76"/>
                              <a:gd name="T10" fmla="+- 0 810 697"/>
                              <a:gd name="T11" fmla="*/ 810 h 151"/>
                              <a:gd name="T12" fmla="+- 0 1626 1626"/>
                              <a:gd name="T13" fmla="*/ T12 w 76"/>
                              <a:gd name="T14" fmla="+- 0 810 697"/>
                              <a:gd name="T15" fmla="*/ 810 h 151"/>
                              <a:gd name="T16" fmla="+- 0 1626 1626"/>
                              <a:gd name="T17" fmla="*/ T16 w 76"/>
                              <a:gd name="T18" fmla="+- 0 848 697"/>
                              <a:gd name="T19" fmla="*/ 848 h 151"/>
                              <a:gd name="T20" fmla="+- 0 1702 1626"/>
                              <a:gd name="T21" fmla="*/ T20 w 76"/>
                              <a:gd name="T22" fmla="+- 0 848 697"/>
                              <a:gd name="T23" fmla="*/ 848 h 151"/>
                              <a:gd name="T24" fmla="+- 0 1702 1626"/>
                              <a:gd name="T25" fmla="*/ T24 w 76"/>
                              <a:gd name="T26" fmla="+- 0 697 697"/>
                              <a:gd name="T27" fmla="*/ 697 h 151"/>
                            </a:gdLst>
                            <a:ahLst/>
                            <a:cxnLst>
                              <a:cxn ang="0">
                                <a:pos x="T1" y="T3"/>
                              </a:cxn>
                              <a:cxn ang="0">
                                <a:pos x="T5" y="T7"/>
                              </a:cxn>
                              <a:cxn ang="0">
                                <a:pos x="T9" y="T11"/>
                              </a:cxn>
                              <a:cxn ang="0">
                                <a:pos x="T13" y="T15"/>
                              </a:cxn>
                              <a:cxn ang="0">
                                <a:pos x="T17" y="T19"/>
                              </a:cxn>
                              <a:cxn ang="0">
                                <a:pos x="T21" y="T23"/>
                              </a:cxn>
                              <a:cxn ang="0">
                                <a:pos x="T25" y="T27"/>
                              </a:cxn>
                            </a:cxnLst>
                            <a:rect l="0" t="0" r="r" b="b"/>
                            <a:pathLst>
                              <a:path w="76" h="151">
                                <a:moveTo>
                                  <a:pt x="76" y="0"/>
                                </a:moveTo>
                                <a:lnTo>
                                  <a:pt x="38" y="0"/>
                                </a:lnTo>
                                <a:lnTo>
                                  <a:pt x="38" y="113"/>
                                </a:lnTo>
                                <a:lnTo>
                                  <a:pt x="0" y="113"/>
                                </a:lnTo>
                                <a:lnTo>
                                  <a:pt x="0" y="151"/>
                                </a:lnTo>
                                <a:lnTo>
                                  <a:pt x="76" y="151"/>
                                </a:lnTo>
                                <a:lnTo>
                                  <a:pt x="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Rectangle 165"/>
                        <wps:cNvSpPr>
                          <a:spLocks noChangeArrowheads="1"/>
                        </wps:cNvSpPr>
                        <wps:spPr bwMode="auto">
                          <a:xfrm>
                            <a:off x="1286" y="922"/>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Rectangle 166"/>
                        <wps:cNvSpPr>
                          <a:spLocks noChangeArrowheads="1"/>
                        </wps:cNvSpPr>
                        <wps:spPr bwMode="auto">
                          <a:xfrm>
                            <a:off x="1248" y="884"/>
                            <a:ext cx="114"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8" name="Rectangle 167"/>
                        <wps:cNvSpPr>
                          <a:spLocks noChangeArrowheads="1"/>
                        </wps:cNvSpPr>
                        <wps:spPr bwMode="auto">
                          <a:xfrm>
                            <a:off x="1248" y="846"/>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9" name="Rectangle 168"/>
                        <wps:cNvSpPr>
                          <a:spLocks noChangeArrowheads="1"/>
                        </wps:cNvSpPr>
                        <wps:spPr bwMode="auto">
                          <a:xfrm>
                            <a:off x="1135" y="846"/>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 name="Line 169"/>
                        <wps:cNvCnPr>
                          <a:cxnSpLocks noChangeShapeType="1"/>
                        </wps:cNvCnPr>
                        <wps:spPr bwMode="auto">
                          <a:xfrm>
                            <a:off x="1136" y="829"/>
                            <a:ext cx="150"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1" name="Line 170"/>
                        <wps:cNvCnPr>
                          <a:cxnSpLocks noChangeShapeType="1"/>
                        </wps:cNvCnPr>
                        <wps:spPr bwMode="auto">
                          <a:xfrm>
                            <a:off x="1136" y="792"/>
                            <a:ext cx="188"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2" name="Rectangle 171"/>
                        <wps:cNvSpPr>
                          <a:spLocks noChangeArrowheads="1"/>
                        </wps:cNvSpPr>
                        <wps:spPr bwMode="auto">
                          <a:xfrm>
                            <a:off x="1324" y="846"/>
                            <a:ext cx="76"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3" name="Rectangle 172"/>
                        <wps:cNvSpPr>
                          <a:spLocks noChangeArrowheads="1"/>
                        </wps:cNvSpPr>
                        <wps:spPr bwMode="auto">
                          <a:xfrm>
                            <a:off x="1324" y="810"/>
                            <a:ext cx="38" cy="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AutoShape 173"/>
                        <wps:cNvSpPr>
                          <a:spLocks/>
                        </wps:cNvSpPr>
                        <wps:spPr bwMode="auto">
                          <a:xfrm>
                            <a:off x="1361" y="772"/>
                            <a:ext cx="265" cy="227"/>
                          </a:xfrm>
                          <a:custGeom>
                            <a:avLst/>
                            <a:gdLst>
                              <a:gd name="T0" fmla="+- 0 1551 1362"/>
                              <a:gd name="T1" fmla="*/ T0 w 265"/>
                              <a:gd name="T2" fmla="+- 0 961 772"/>
                              <a:gd name="T3" fmla="*/ 961 h 227"/>
                              <a:gd name="T4" fmla="+- 0 1437 1362"/>
                              <a:gd name="T5" fmla="*/ T4 w 265"/>
                              <a:gd name="T6" fmla="+- 0 961 772"/>
                              <a:gd name="T7" fmla="*/ 961 h 227"/>
                              <a:gd name="T8" fmla="+- 0 1437 1362"/>
                              <a:gd name="T9" fmla="*/ T8 w 265"/>
                              <a:gd name="T10" fmla="+- 0 998 772"/>
                              <a:gd name="T11" fmla="*/ 998 h 227"/>
                              <a:gd name="T12" fmla="+- 0 1551 1362"/>
                              <a:gd name="T13" fmla="*/ T12 w 265"/>
                              <a:gd name="T14" fmla="+- 0 998 772"/>
                              <a:gd name="T15" fmla="*/ 998 h 227"/>
                              <a:gd name="T16" fmla="+- 0 1551 1362"/>
                              <a:gd name="T17" fmla="*/ T16 w 265"/>
                              <a:gd name="T18" fmla="+- 0 961 772"/>
                              <a:gd name="T19" fmla="*/ 961 h 227"/>
                              <a:gd name="T20" fmla="+- 0 1513 1362"/>
                              <a:gd name="T21" fmla="*/ T20 w 265"/>
                              <a:gd name="T22" fmla="+- 0 810 772"/>
                              <a:gd name="T23" fmla="*/ 810 h 227"/>
                              <a:gd name="T24" fmla="+- 0 1400 1362"/>
                              <a:gd name="T25" fmla="*/ T24 w 265"/>
                              <a:gd name="T26" fmla="+- 0 810 772"/>
                              <a:gd name="T27" fmla="*/ 810 h 227"/>
                              <a:gd name="T28" fmla="+- 0 1400 1362"/>
                              <a:gd name="T29" fmla="*/ T28 w 265"/>
                              <a:gd name="T30" fmla="+- 0 848 772"/>
                              <a:gd name="T31" fmla="*/ 848 h 227"/>
                              <a:gd name="T32" fmla="+- 0 1475 1362"/>
                              <a:gd name="T33" fmla="*/ T32 w 265"/>
                              <a:gd name="T34" fmla="+- 0 848 772"/>
                              <a:gd name="T35" fmla="*/ 848 h 227"/>
                              <a:gd name="T36" fmla="+- 0 1475 1362"/>
                              <a:gd name="T37" fmla="*/ T36 w 265"/>
                              <a:gd name="T38" fmla="+- 0 961 772"/>
                              <a:gd name="T39" fmla="*/ 961 h 227"/>
                              <a:gd name="T40" fmla="+- 0 1513 1362"/>
                              <a:gd name="T41" fmla="*/ T40 w 265"/>
                              <a:gd name="T42" fmla="+- 0 961 772"/>
                              <a:gd name="T43" fmla="*/ 961 h 227"/>
                              <a:gd name="T44" fmla="+- 0 1513 1362"/>
                              <a:gd name="T45" fmla="*/ T44 w 265"/>
                              <a:gd name="T46" fmla="+- 0 923 772"/>
                              <a:gd name="T47" fmla="*/ 923 h 227"/>
                              <a:gd name="T48" fmla="+- 0 1588 1362"/>
                              <a:gd name="T49" fmla="*/ T48 w 265"/>
                              <a:gd name="T50" fmla="+- 0 923 772"/>
                              <a:gd name="T51" fmla="*/ 923 h 227"/>
                              <a:gd name="T52" fmla="+- 0 1588 1362"/>
                              <a:gd name="T53" fmla="*/ T52 w 265"/>
                              <a:gd name="T54" fmla="+- 0 885 772"/>
                              <a:gd name="T55" fmla="*/ 885 h 227"/>
                              <a:gd name="T56" fmla="+- 0 1513 1362"/>
                              <a:gd name="T57" fmla="*/ T56 w 265"/>
                              <a:gd name="T58" fmla="+- 0 885 772"/>
                              <a:gd name="T59" fmla="*/ 885 h 227"/>
                              <a:gd name="T60" fmla="+- 0 1513 1362"/>
                              <a:gd name="T61" fmla="*/ T60 w 265"/>
                              <a:gd name="T62" fmla="+- 0 810 772"/>
                              <a:gd name="T63" fmla="*/ 810 h 227"/>
                              <a:gd name="T64" fmla="+- 0 1588 1362"/>
                              <a:gd name="T65" fmla="*/ T64 w 265"/>
                              <a:gd name="T66" fmla="+- 0 923 772"/>
                              <a:gd name="T67" fmla="*/ 923 h 227"/>
                              <a:gd name="T68" fmla="+- 0 1551 1362"/>
                              <a:gd name="T69" fmla="*/ T68 w 265"/>
                              <a:gd name="T70" fmla="+- 0 923 772"/>
                              <a:gd name="T71" fmla="*/ 923 h 227"/>
                              <a:gd name="T72" fmla="+- 0 1551 1362"/>
                              <a:gd name="T73" fmla="*/ T72 w 265"/>
                              <a:gd name="T74" fmla="+- 0 961 772"/>
                              <a:gd name="T75" fmla="*/ 961 h 227"/>
                              <a:gd name="T76" fmla="+- 0 1588 1362"/>
                              <a:gd name="T77" fmla="*/ T76 w 265"/>
                              <a:gd name="T78" fmla="+- 0 961 772"/>
                              <a:gd name="T79" fmla="*/ 961 h 227"/>
                              <a:gd name="T80" fmla="+- 0 1588 1362"/>
                              <a:gd name="T81" fmla="*/ T80 w 265"/>
                              <a:gd name="T82" fmla="+- 0 923 772"/>
                              <a:gd name="T83" fmla="*/ 923 h 227"/>
                              <a:gd name="T84" fmla="+- 0 1626 1362"/>
                              <a:gd name="T85" fmla="*/ T84 w 265"/>
                              <a:gd name="T86" fmla="+- 0 848 772"/>
                              <a:gd name="T87" fmla="*/ 848 h 227"/>
                              <a:gd name="T88" fmla="+- 0 1551 1362"/>
                              <a:gd name="T89" fmla="*/ T88 w 265"/>
                              <a:gd name="T90" fmla="+- 0 848 772"/>
                              <a:gd name="T91" fmla="*/ 848 h 227"/>
                              <a:gd name="T92" fmla="+- 0 1551 1362"/>
                              <a:gd name="T93" fmla="*/ T92 w 265"/>
                              <a:gd name="T94" fmla="+- 0 885 772"/>
                              <a:gd name="T95" fmla="*/ 885 h 227"/>
                              <a:gd name="T96" fmla="+- 0 1626 1362"/>
                              <a:gd name="T97" fmla="*/ T96 w 265"/>
                              <a:gd name="T98" fmla="+- 0 885 772"/>
                              <a:gd name="T99" fmla="*/ 885 h 227"/>
                              <a:gd name="T100" fmla="+- 0 1626 1362"/>
                              <a:gd name="T101" fmla="*/ T100 w 265"/>
                              <a:gd name="T102" fmla="+- 0 848 772"/>
                              <a:gd name="T103" fmla="*/ 848 h 227"/>
                              <a:gd name="T104" fmla="+- 0 1551 1362"/>
                              <a:gd name="T105" fmla="*/ T104 w 265"/>
                              <a:gd name="T106" fmla="+- 0 772 772"/>
                              <a:gd name="T107" fmla="*/ 772 h 227"/>
                              <a:gd name="T108" fmla="+- 0 1362 1362"/>
                              <a:gd name="T109" fmla="*/ T108 w 265"/>
                              <a:gd name="T110" fmla="+- 0 772 772"/>
                              <a:gd name="T111" fmla="*/ 772 h 227"/>
                              <a:gd name="T112" fmla="+- 0 1362 1362"/>
                              <a:gd name="T113" fmla="*/ T112 w 265"/>
                              <a:gd name="T114" fmla="+- 0 810 772"/>
                              <a:gd name="T115" fmla="*/ 810 h 227"/>
                              <a:gd name="T116" fmla="+- 0 1551 1362"/>
                              <a:gd name="T117" fmla="*/ T116 w 265"/>
                              <a:gd name="T118" fmla="+- 0 810 772"/>
                              <a:gd name="T119" fmla="*/ 810 h 227"/>
                              <a:gd name="T120" fmla="+- 0 1551 1362"/>
                              <a:gd name="T121" fmla="*/ T120 w 265"/>
                              <a:gd name="T122" fmla="+- 0 772 772"/>
                              <a:gd name="T123" fmla="*/ 772 h 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65" h="227">
                                <a:moveTo>
                                  <a:pt x="189" y="189"/>
                                </a:moveTo>
                                <a:lnTo>
                                  <a:pt x="75" y="189"/>
                                </a:lnTo>
                                <a:lnTo>
                                  <a:pt x="75" y="226"/>
                                </a:lnTo>
                                <a:lnTo>
                                  <a:pt x="189" y="226"/>
                                </a:lnTo>
                                <a:lnTo>
                                  <a:pt x="189" y="189"/>
                                </a:lnTo>
                                <a:close/>
                                <a:moveTo>
                                  <a:pt x="151" y="38"/>
                                </a:moveTo>
                                <a:lnTo>
                                  <a:pt x="38" y="38"/>
                                </a:lnTo>
                                <a:lnTo>
                                  <a:pt x="38" y="76"/>
                                </a:lnTo>
                                <a:lnTo>
                                  <a:pt x="113" y="76"/>
                                </a:lnTo>
                                <a:lnTo>
                                  <a:pt x="113" y="189"/>
                                </a:lnTo>
                                <a:lnTo>
                                  <a:pt x="151" y="189"/>
                                </a:lnTo>
                                <a:lnTo>
                                  <a:pt x="151" y="151"/>
                                </a:lnTo>
                                <a:lnTo>
                                  <a:pt x="226" y="151"/>
                                </a:lnTo>
                                <a:lnTo>
                                  <a:pt x="226" y="113"/>
                                </a:lnTo>
                                <a:lnTo>
                                  <a:pt x="151" y="113"/>
                                </a:lnTo>
                                <a:lnTo>
                                  <a:pt x="151" y="38"/>
                                </a:lnTo>
                                <a:close/>
                                <a:moveTo>
                                  <a:pt x="226" y="151"/>
                                </a:moveTo>
                                <a:lnTo>
                                  <a:pt x="189" y="151"/>
                                </a:lnTo>
                                <a:lnTo>
                                  <a:pt x="189" y="189"/>
                                </a:lnTo>
                                <a:lnTo>
                                  <a:pt x="226" y="189"/>
                                </a:lnTo>
                                <a:lnTo>
                                  <a:pt x="226" y="151"/>
                                </a:lnTo>
                                <a:close/>
                                <a:moveTo>
                                  <a:pt x="264" y="76"/>
                                </a:moveTo>
                                <a:lnTo>
                                  <a:pt x="189" y="76"/>
                                </a:lnTo>
                                <a:lnTo>
                                  <a:pt x="189" y="113"/>
                                </a:lnTo>
                                <a:lnTo>
                                  <a:pt x="264" y="113"/>
                                </a:lnTo>
                                <a:lnTo>
                                  <a:pt x="264" y="76"/>
                                </a:lnTo>
                                <a:close/>
                                <a:moveTo>
                                  <a:pt x="189" y="0"/>
                                </a:moveTo>
                                <a:lnTo>
                                  <a:pt x="0" y="0"/>
                                </a:lnTo>
                                <a:lnTo>
                                  <a:pt x="0" y="38"/>
                                </a:lnTo>
                                <a:lnTo>
                                  <a:pt x="189" y="38"/>
                                </a:lnTo>
                                <a:lnTo>
                                  <a:pt x="18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Rectangle 174"/>
                        <wps:cNvSpPr>
                          <a:spLocks noChangeArrowheads="1"/>
                        </wps:cNvSpPr>
                        <wps:spPr bwMode="auto">
                          <a:xfrm>
                            <a:off x="1777" y="772"/>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 name="Rectangle 175"/>
                        <wps:cNvSpPr>
                          <a:spLocks noChangeArrowheads="1"/>
                        </wps:cNvSpPr>
                        <wps:spPr bwMode="auto">
                          <a:xfrm>
                            <a:off x="1852" y="772"/>
                            <a:ext cx="38" cy="7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 name="Rectangle 176"/>
                        <wps:cNvSpPr>
                          <a:spLocks noChangeArrowheads="1"/>
                        </wps:cNvSpPr>
                        <wps:spPr bwMode="auto">
                          <a:xfrm>
                            <a:off x="1927" y="772"/>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AutoShape 177"/>
                        <wps:cNvSpPr>
                          <a:spLocks/>
                        </wps:cNvSpPr>
                        <wps:spPr bwMode="auto">
                          <a:xfrm>
                            <a:off x="1965" y="772"/>
                            <a:ext cx="114" cy="302"/>
                          </a:xfrm>
                          <a:custGeom>
                            <a:avLst/>
                            <a:gdLst>
                              <a:gd name="T0" fmla="+- 0 2041 1966"/>
                              <a:gd name="T1" fmla="*/ T0 w 114"/>
                              <a:gd name="T2" fmla="+- 0 961 772"/>
                              <a:gd name="T3" fmla="*/ 961 h 302"/>
                              <a:gd name="T4" fmla="+- 0 2003 1966"/>
                              <a:gd name="T5" fmla="*/ T4 w 114"/>
                              <a:gd name="T6" fmla="+- 0 961 772"/>
                              <a:gd name="T7" fmla="*/ 961 h 302"/>
                              <a:gd name="T8" fmla="+- 0 2003 1966"/>
                              <a:gd name="T9" fmla="*/ T8 w 114"/>
                              <a:gd name="T10" fmla="+- 0 1036 772"/>
                              <a:gd name="T11" fmla="*/ 1036 h 302"/>
                              <a:gd name="T12" fmla="+- 0 2041 1966"/>
                              <a:gd name="T13" fmla="*/ T12 w 114"/>
                              <a:gd name="T14" fmla="+- 0 1036 772"/>
                              <a:gd name="T15" fmla="*/ 1036 h 302"/>
                              <a:gd name="T16" fmla="+- 0 2041 1966"/>
                              <a:gd name="T17" fmla="*/ T16 w 114"/>
                              <a:gd name="T18" fmla="+- 0 1074 772"/>
                              <a:gd name="T19" fmla="*/ 1074 h 302"/>
                              <a:gd name="T20" fmla="+- 0 2079 1966"/>
                              <a:gd name="T21" fmla="*/ T20 w 114"/>
                              <a:gd name="T22" fmla="+- 0 1074 772"/>
                              <a:gd name="T23" fmla="*/ 1074 h 302"/>
                              <a:gd name="T24" fmla="+- 0 2079 1966"/>
                              <a:gd name="T25" fmla="*/ T24 w 114"/>
                              <a:gd name="T26" fmla="+- 0 998 772"/>
                              <a:gd name="T27" fmla="*/ 998 h 302"/>
                              <a:gd name="T28" fmla="+- 0 2041 1966"/>
                              <a:gd name="T29" fmla="*/ T28 w 114"/>
                              <a:gd name="T30" fmla="+- 0 998 772"/>
                              <a:gd name="T31" fmla="*/ 998 h 302"/>
                              <a:gd name="T32" fmla="+- 0 2041 1966"/>
                              <a:gd name="T33" fmla="*/ T32 w 114"/>
                              <a:gd name="T34" fmla="+- 0 961 772"/>
                              <a:gd name="T35" fmla="*/ 961 h 302"/>
                              <a:gd name="T36" fmla="+- 0 2041 1966"/>
                              <a:gd name="T37" fmla="*/ T36 w 114"/>
                              <a:gd name="T38" fmla="+- 0 772 772"/>
                              <a:gd name="T39" fmla="*/ 772 h 302"/>
                              <a:gd name="T40" fmla="+- 0 2003 1966"/>
                              <a:gd name="T41" fmla="*/ T40 w 114"/>
                              <a:gd name="T42" fmla="+- 0 772 772"/>
                              <a:gd name="T43" fmla="*/ 772 h 302"/>
                              <a:gd name="T44" fmla="+- 0 2003 1966"/>
                              <a:gd name="T45" fmla="*/ T44 w 114"/>
                              <a:gd name="T46" fmla="+- 0 885 772"/>
                              <a:gd name="T47" fmla="*/ 885 h 302"/>
                              <a:gd name="T48" fmla="+- 0 2041 1966"/>
                              <a:gd name="T49" fmla="*/ T48 w 114"/>
                              <a:gd name="T50" fmla="+- 0 885 772"/>
                              <a:gd name="T51" fmla="*/ 885 h 302"/>
                              <a:gd name="T52" fmla="+- 0 2041 1966"/>
                              <a:gd name="T53" fmla="*/ T52 w 114"/>
                              <a:gd name="T54" fmla="+- 0 923 772"/>
                              <a:gd name="T55" fmla="*/ 923 h 302"/>
                              <a:gd name="T56" fmla="+- 0 1966 1966"/>
                              <a:gd name="T57" fmla="*/ T56 w 114"/>
                              <a:gd name="T58" fmla="+- 0 923 772"/>
                              <a:gd name="T59" fmla="*/ 923 h 302"/>
                              <a:gd name="T60" fmla="+- 0 1966 1966"/>
                              <a:gd name="T61" fmla="*/ T60 w 114"/>
                              <a:gd name="T62" fmla="+- 0 961 772"/>
                              <a:gd name="T63" fmla="*/ 961 h 302"/>
                              <a:gd name="T64" fmla="+- 0 2079 1966"/>
                              <a:gd name="T65" fmla="*/ T64 w 114"/>
                              <a:gd name="T66" fmla="+- 0 961 772"/>
                              <a:gd name="T67" fmla="*/ 961 h 302"/>
                              <a:gd name="T68" fmla="+- 0 2079 1966"/>
                              <a:gd name="T69" fmla="*/ T68 w 114"/>
                              <a:gd name="T70" fmla="+- 0 848 772"/>
                              <a:gd name="T71" fmla="*/ 848 h 302"/>
                              <a:gd name="T72" fmla="+- 0 2041 1966"/>
                              <a:gd name="T73" fmla="*/ T72 w 114"/>
                              <a:gd name="T74" fmla="+- 0 848 772"/>
                              <a:gd name="T75" fmla="*/ 848 h 302"/>
                              <a:gd name="T76" fmla="+- 0 2041 1966"/>
                              <a:gd name="T77" fmla="*/ T76 w 114"/>
                              <a:gd name="T78" fmla="+- 0 772 772"/>
                              <a:gd name="T79" fmla="*/ 772 h 3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4" h="302">
                                <a:moveTo>
                                  <a:pt x="75" y="189"/>
                                </a:moveTo>
                                <a:lnTo>
                                  <a:pt x="37" y="189"/>
                                </a:lnTo>
                                <a:lnTo>
                                  <a:pt x="37" y="264"/>
                                </a:lnTo>
                                <a:lnTo>
                                  <a:pt x="75" y="264"/>
                                </a:lnTo>
                                <a:lnTo>
                                  <a:pt x="75" y="302"/>
                                </a:lnTo>
                                <a:lnTo>
                                  <a:pt x="113" y="302"/>
                                </a:lnTo>
                                <a:lnTo>
                                  <a:pt x="113" y="226"/>
                                </a:lnTo>
                                <a:lnTo>
                                  <a:pt x="75" y="226"/>
                                </a:lnTo>
                                <a:lnTo>
                                  <a:pt x="75" y="189"/>
                                </a:lnTo>
                                <a:close/>
                                <a:moveTo>
                                  <a:pt x="75" y="0"/>
                                </a:moveTo>
                                <a:lnTo>
                                  <a:pt x="37" y="0"/>
                                </a:lnTo>
                                <a:lnTo>
                                  <a:pt x="37" y="113"/>
                                </a:lnTo>
                                <a:lnTo>
                                  <a:pt x="75" y="113"/>
                                </a:lnTo>
                                <a:lnTo>
                                  <a:pt x="75" y="151"/>
                                </a:lnTo>
                                <a:lnTo>
                                  <a:pt x="0" y="151"/>
                                </a:lnTo>
                                <a:lnTo>
                                  <a:pt x="0" y="189"/>
                                </a:lnTo>
                                <a:lnTo>
                                  <a:pt x="113" y="189"/>
                                </a:lnTo>
                                <a:lnTo>
                                  <a:pt x="113" y="76"/>
                                </a:lnTo>
                                <a:lnTo>
                                  <a:pt x="75" y="76"/>
                                </a:lnTo>
                                <a:lnTo>
                                  <a:pt x="7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Rectangle 178"/>
                        <wps:cNvSpPr>
                          <a:spLocks noChangeArrowheads="1"/>
                        </wps:cNvSpPr>
                        <wps:spPr bwMode="auto">
                          <a:xfrm>
                            <a:off x="1663" y="922"/>
                            <a:ext cx="76"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0" name="Rectangle 179"/>
                        <wps:cNvSpPr>
                          <a:spLocks noChangeArrowheads="1"/>
                        </wps:cNvSpPr>
                        <wps:spPr bwMode="auto">
                          <a:xfrm>
                            <a:off x="1777" y="922"/>
                            <a:ext cx="76"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 name="Rectangle 180"/>
                        <wps:cNvSpPr>
                          <a:spLocks noChangeArrowheads="1"/>
                        </wps:cNvSpPr>
                        <wps:spPr bwMode="auto">
                          <a:xfrm>
                            <a:off x="1890" y="922"/>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Line 181"/>
                        <wps:cNvCnPr>
                          <a:cxnSpLocks noChangeShapeType="1"/>
                        </wps:cNvCnPr>
                        <wps:spPr bwMode="auto">
                          <a:xfrm>
                            <a:off x="1702" y="904"/>
                            <a:ext cx="226"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 name="Line 182"/>
                        <wps:cNvCnPr>
                          <a:cxnSpLocks noChangeShapeType="1"/>
                        </wps:cNvCnPr>
                        <wps:spPr bwMode="auto">
                          <a:xfrm>
                            <a:off x="1702" y="866"/>
                            <a:ext cx="151"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 name="Rectangle 183"/>
                        <wps:cNvSpPr>
                          <a:spLocks noChangeArrowheads="1"/>
                        </wps:cNvSpPr>
                        <wps:spPr bwMode="auto">
                          <a:xfrm>
                            <a:off x="1890" y="847"/>
                            <a:ext cx="76"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AutoShape 184"/>
                        <wps:cNvSpPr>
                          <a:spLocks/>
                        </wps:cNvSpPr>
                        <wps:spPr bwMode="auto">
                          <a:xfrm>
                            <a:off x="1135" y="885"/>
                            <a:ext cx="114" cy="227"/>
                          </a:xfrm>
                          <a:custGeom>
                            <a:avLst/>
                            <a:gdLst>
                              <a:gd name="T0" fmla="+- 0 1249 1136"/>
                              <a:gd name="T1" fmla="*/ T0 w 114"/>
                              <a:gd name="T2" fmla="+- 0 923 885"/>
                              <a:gd name="T3" fmla="*/ 923 h 227"/>
                              <a:gd name="T4" fmla="+- 0 1136 1136"/>
                              <a:gd name="T5" fmla="*/ T4 w 114"/>
                              <a:gd name="T6" fmla="+- 0 923 885"/>
                              <a:gd name="T7" fmla="*/ 923 h 227"/>
                              <a:gd name="T8" fmla="+- 0 1136 1136"/>
                              <a:gd name="T9" fmla="*/ T8 w 114"/>
                              <a:gd name="T10" fmla="+- 0 1112 885"/>
                              <a:gd name="T11" fmla="*/ 1112 h 227"/>
                              <a:gd name="T12" fmla="+- 0 1173 1136"/>
                              <a:gd name="T13" fmla="*/ T12 w 114"/>
                              <a:gd name="T14" fmla="+- 0 1112 885"/>
                              <a:gd name="T15" fmla="*/ 1112 h 227"/>
                              <a:gd name="T16" fmla="+- 0 1173 1136"/>
                              <a:gd name="T17" fmla="*/ T16 w 114"/>
                              <a:gd name="T18" fmla="+- 0 998 885"/>
                              <a:gd name="T19" fmla="*/ 998 h 227"/>
                              <a:gd name="T20" fmla="+- 0 1211 1136"/>
                              <a:gd name="T21" fmla="*/ T20 w 114"/>
                              <a:gd name="T22" fmla="+- 0 998 885"/>
                              <a:gd name="T23" fmla="*/ 998 h 227"/>
                              <a:gd name="T24" fmla="+- 0 1211 1136"/>
                              <a:gd name="T25" fmla="*/ T24 w 114"/>
                              <a:gd name="T26" fmla="+- 0 961 885"/>
                              <a:gd name="T27" fmla="*/ 961 h 227"/>
                              <a:gd name="T28" fmla="+- 0 1249 1136"/>
                              <a:gd name="T29" fmla="*/ T28 w 114"/>
                              <a:gd name="T30" fmla="+- 0 961 885"/>
                              <a:gd name="T31" fmla="*/ 961 h 227"/>
                              <a:gd name="T32" fmla="+- 0 1249 1136"/>
                              <a:gd name="T33" fmla="*/ T32 w 114"/>
                              <a:gd name="T34" fmla="+- 0 923 885"/>
                              <a:gd name="T35" fmla="*/ 923 h 227"/>
                              <a:gd name="T36" fmla="+- 0 1211 1136"/>
                              <a:gd name="T37" fmla="*/ T36 w 114"/>
                              <a:gd name="T38" fmla="+- 0 885 885"/>
                              <a:gd name="T39" fmla="*/ 885 h 227"/>
                              <a:gd name="T40" fmla="+- 0 1173 1136"/>
                              <a:gd name="T41" fmla="*/ T40 w 114"/>
                              <a:gd name="T42" fmla="+- 0 885 885"/>
                              <a:gd name="T43" fmla="*/ 885 h 227"/>
                              <a:gd name="T44" fmla="+- 0 1173 1136"/>
                              <a:gd name="T45" fmla="*/ T44 w 114"/>
                              <a:gd name="T46" fmla="+- 0 923 885"/>
                              <a:gd name="T47" fmla="*/ 923 h 227"/>
                              <a:gd name="T48" fmla="+- 0 1211 1136"/>
                              <a:gd name="T49" fmla="*/ T48 w 114"/>
                              <a:gd name="T50" fmla="+- 0 923 885"/>
                              <a:gd name="T51" fmla="*/ 923 h 227"/>
                              <a:gd name="T52" fmla="+- 0 1211 1136"/>
                              <a:gd name="T53" fmla="*/ T52 w 114"/>
                              <a:gd name="T54" fmla="+- 0 885 885"/>
                              <a:gd name="T55" fmla="*/ 885 h 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4" h="227">
                                <a:moveTo>
                                  <a:pt x="113" y="38"/>
                                </a:moveTo>
                                <a:lnTo>
                                  <a:pt x="0" y="38"/>
                                </a:lnTo>
                                <a:lnTo>
                                  <a:pt x="0" y="227"/>
                                </a:lnTo>
                                <a:lnTo>
                                  <a:pt x="37" y="227"/>
                                </a:lnTo>
                                <a:lnTo>
                                  <a:pt x="37" y="113"/>
                                </a:lnTo>
                                <a:lnTo>
                                  <a:pt x="75" y="113"/>
                                </a:lnTo>
                                <a:lnTo>
                                  <a:pt x="75" y="76"/>
                                </a:lnTo>
                                <a:lnTo>
                                  <a:pt x="113" y="76"/>
                                </a:lnTo>
                                <a:lnTo>
                                  <a:pt x="113" y="38"/>
                                </a:lnTo>
                                <a:close/>
                                <a:moveTo>
                                  <a:pt x="75" y="0"/>
                                </a:moveTo>
                                <a:lnTo>
                                  <a:pt x="37" y="0"/>
                                </a:lnTo>
                                <a:lnTo>
                                  <a:pt x="37" y="38"/>
                                </a:lnTo>
                                <a:lnTo>
                                  <a:pt x="75" y="38"/>
                                </a:lnTo>
                                <a:lnTo>
                                  <a:pt x="7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Rectangle 185"/>
                        <wps:cNvSpPr>
                          <a:spLocks noChangeArrowheads="1"/>
                        </wps:cNvSpPr>
                        <wps:spPr bwMode="auto">
                          <a:xfrm>
                            <a:off x="1399" y="885"/>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7" name="Rectangle 186"/>
                        <wps:cNvSpPr>
                          <a:spLocks noChangeArrowheads="1"/>
                        </wps:cNvSpPr>
                        <wps:spPr bwMode="auto">
                          <a:xfrm>
                            <a:off x="1361" y="922"/>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 name="Rectangle 187"/>
                        <wps:cNvSpPr>
                          <a:spLocks noChangeArrowheads="1"/>
                        </wps:cNvSpPr>
                        <wps:spPr bwMode="auto">
                          <a:xfrm>
                            <a:off x="1324" y="960"/>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9" name="Rectangle 188"/>
                        <wps:cNvSpPr>
                          <a:spLocks noChangeArrowheads="1"/>
                        </wps:cNvSpPr>
                        <wps:spPr bwMode="auto">
                          <a:xfrm>
                            <a:off x="1588" y="960"/>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 name="Rectangle 189"/>
                        <wps:cNvSpPr>
                          <a:spLocks noChangeArrowheads="1"/>
                        </wps:cNvSpPr>
                        <wps:spPr bwMode="auto">
                          <a:xfrm>
                            <a:off x="1663" y="1375"/>
                            <a:ext cx="76"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 name="Line 190"/>
                        <wps:cNvCnPr>
                          <a:cxnSpLocks noChangeShapeType="1"/>
                        </wps:cNvCnPr>
                        <wps:spPr bwMode="auto">
                          <a:xfrm>
                            <a:off x="1815" y="1395"/>
                            <a:ext cx="264"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 name="Rectangle 191"/>
                        <wps:cNvSpPr>
                          <a:spLocks noChangeArrowheads="1"/>
                        </wps:cNvSpPr>
                        <wps:spPr bwMode="auto">
                          <a:xfrm>
                            <a:off x="2041" y="1299"/>
                            <a:ext cx="38" cy="7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 name="Line 192"/>
                        <wps:cNvCnPr>
                          <a:cxnSpLocks noChangeShapeType="1"/>
                        </wps:cNvCnPr>
                        <wps:spPr bwMode="auto">
                          <a:xfrm>
                            <a:off x="1702" y="1357"/>
                            <a:ext cx="264" cy="0"/>
                          </a:xfrm>
                          <a:prstGeom prst="line">
                            <a:avLst/>
                          </a:prstGeom>
                          <a:noFill/>
                          <a:ln w="239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4" name="Rectangle 193"/>
                        <wps:cNvSpPr>
                          <a:spLocks noChangeArrowheads="1"/>
                        </wps:cNvSpPr>
                        <wps:spPr bwMode="auto">
                          <a:xfrm>
                            <a:off x="1739" y="1300"/>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 name="Rectangle 194"/>
                        <wps:cNvSpPr>
                          <a:spLocks noChangeArrowheads="1"/>
                        </wps:cNvSpPr>
                        <wps:spPr bwMode="auto">
                          <a:xfrm>
                            <a:off x="1852" y="1300"/>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 name="Rectangle 195"/>
                        <wps:cNvSpPr>
                          <a:spLocks noChangeArrowheads="1"/>
                        </wps:cNvSpPr>
                        <wps:spPr bwMode="auto">
                          <a:xfrm>
                            <a:off x="1965" y="1299"/>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 name="Rectangle 196"/>
                        <wps:cNvSpPr>
                          <a:spLocks noChangeArrowheads="1"/>
                        </wps:cNvSpPr>
                        <wps:spPr bwMode="auto">
                          <a:xfrm>
                            <a:off x="1965" y="1263"/>
                            <a:ext cx="114" cy="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 name="Line 197"/>
                        <wps:cNvCnPr>
                          <a:cxnSpLocks noChangeShapeType="1"/>
                        </wps:cNvCnPr>
                        <wps:spPr bwMode="auto">
                          <a:xfrm>
                            <a:off x="1702" y="1282"/>
                            <a:ext cx="151"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 name="Line 198"/>
                        <wps:cNvCnPr>
                          <a:cxnSpLocks noChangeShapeType="1"/>
                        </wps:cNvCnPr>
                        <wps:spPr bwMode="auto">
                          <a:xfrm>
                            <a:off x="1702" y="1245"/>
                            <a:ext cx="377"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0" name="Rectangle 199"/>
                        <wps:cNvSpPr>
                          <a:spLocks noChangeArrowheads="1"/>
                        </wps:cNvSpPr>
                        <wps:spPr bwMode="auto">
                          <a:xfrm>
                            <a:off x="1890" y="1262"/>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 name="Rectangle 200"/>
                        <wps:cNvSpPr>
                          <a:spLocks noChangeArrowheads="1"/>
                        </wps:cNvSpPr>
                        <wps:spPr bwMode="auto">
                          <a:xfrm>
                            <a:off x="1739" y="1149"/>
                            <a:ext cx="38" cy="7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 name="Rectangle 201"/>
                        <wps:cNvSpPr>
                          <a:spLocks noChangeArrowheads="1"/>
                        </wps:cNvSpPr>
                        <wps:spPr bwMode="auto">
                          <a:xfrm>
                            <a:off x="1701" y="1111"/>
                            <a:ext cx="76"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 name="Rectangle 202"/>
                        <wps:cNvSpPr>
                          <a:spLocks noChangeArrowheads="1"/>
                        </wps:cNvSpPr>
                        <wps:spPr bwMode="auto">
                          <a:xfrm>
                            <a:off x="1890" y="1187"/>
                            <a:ext cx="76"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 name="Line 203"/>
                        <wps:cNvCnPr>
                          <a:cxnSpLocks noChangeShapeType="1"/>
                        </wps:cNvCnPr>
                        <wps:spPr bwMode="auto">
                          <a:xfrm>
                            <a:off x="1890" y="1169"/>
                            <a:ext cx="189"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5" name="Rectangle 204"/>
                        <wps:cNvSpPr>
                          <a:spLocks noChangeArrowheads="1"/>
                        </wps:cNvSpPr>
                        <wps:spPr bwMode="auto">
                          <a:xfrm>
                            <a:off x="1890" y="1111"/>
                            <a:ext cx="114"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6" name="Rectangle 205"/>
                        <wps:cNvSpPr>
                          <a:spLocks noChangeArrowheads="1"/>
                        </wps:cNvSpPr>
                        <wps:spPr bwMode="auto">
                          <a:xfrm>
                            <a:off x="1965" y="1073"/>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Rectangle 206"/>
                        <wps:cNvSpPr>
                          <a:spLocks noChangeArrowheads="1"/>
                        </wps:cNvSpPr>
                        <wps:spPr bwMode="auto">
                          <a:xfrm>
                            <a:off x="1663" y="1073"/>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 name="Line 207"/>
                        <wps:cNvCnPr>
                          <a:cxnSpLocks noChangeShapeType="1"/>
                        </wps:cNvCnPr>
                        <wps:spPr bwMode="auto">
                          <a:xfrm>
                            <a:off x="1664" y="1055"/>
                            <a:ext cx="302"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9" name="Rectangle 208"/>
                        <wps:cNvSpPr>
                          <a:spLocks noChangeArrowheads="1"/>
                        </wps:cNvSpPr>
                        <wps:spPr bwMode="auto">
                          <a:xfrm>
                            <a:off x="1927" y="961"/>
                            <a:ext cx="38" cy="7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Line 209"/>
                        <wps:cNvCnPr>
                          <a:cxnSpLocks noChangeShapeType="1"/>
                        </wps:cNvCnPr>
                        <wps:spPr bwMode="auto">
                          <a:xfrm>
                            <a:off x="1739" y="1093"/>
                            <a:ext cx="189" cy="0"/>
                          </a:xfrm>
                          <a:prstGeom prst="line">
                            <a:avLst/>
                          </a:prstGeom>
                          <a:noFill/>
                          <a:ln w="239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1" name="Line 210"/>
                        <wps:cNvCnPr>
                          <a:cxnSpLocks noChangeShapeType="1"/>
                        </wps:cNvCnPr>
                        <wps:spPr bwMode="auto">
                          <a:xfrm>
                            <a:off x="1626" y="1017"/>
                            <a:ext cx="151"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2" name="Rectangle 211"/>
                        <wps:cNvSpPr>
                          <a:spLocks noChangeArrowheads="1"/>
                        </wps:cNvSpPr>
                        <wps:spPr bwMode="auto">
                          <a:xfrm>
                            <a:off x="1739" y="961"/>
                            <a:ext cx="38" cy="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 name="Rectangle 212"/>
                        <wps:cNvSpPr>
                          <a:spLocks noChangeArrowheads="1"/>
                        </wps:cNvSpPr>
                        <wps:spPr bwMode="auto">
                          <a:xfrm>
                            <a:off x="1814" y="998"/>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 name="Rectangle 213"/>
                        <wps:cNvSpPr>
                          <a:spLocks noChangeArrowheads="1"/>
                        </wps:cNvSpPr>
                        <wps:spPr bwMode="auto">
                          <a:xfrm>
                            <a:off x="1211" y="998"/>
                            <a:ext cx="38" cy="7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 name="AutoShape 214"/>
                        <wps:cNvSpPr>
                          <a:spLocks/>
                        </wps:cNvSpPr>
                        <wps:spPr bwMode="auto">
                          <a:xfrm>
                            <a:off x="1248" y="998"/>
                            <a:ext cx="265" cy="416"/>
                          </a:xfrm>
                          <a:custGeom>
                            <a:avLst/>
                            <a:gdLst>
                              <a:gd name="T0" fmla="+- 0 1475 1249"/>
                              <a:gd name="T1" fmla="*/ T0 w 265"/>
                              <a:gd name="T2" fmla="+- 0 1112 998"/>
                              <a:gd name="T3" fmla="*/ 1112 h 416"/>
                              <a:gd name="T4" fmla="+- 0 1437 1249"/>
                              <a:gd name="T5" fmla="*/ T4 w 265"/>
                              <a:gd name="T6" fmla="+- 0 1112 998"/>
                              <a:gd name="T7" fmla="*/ 1112 h 416"/>
                              <a:gd name="T8" fmla="+- 0 1437 1249"/>
                              <a:gd name="T9" fmla="*/ T8 w 265"/>
                              <a:gd name="T10" fmla="+- 0 1187 998"/>
                              <a:gd name="T11" fmla="*/ 1187 h 416"/>
                              <a:gd name="T12" fmla="+- 0 1475 1249"/>
                              <a:gd name="T13" fmla="*/ T12 w 265"/>
                              <a:gd name="T14" fmla="+- 0 1187 998"/>
                              <a:gd name="T15" fmla="*/ 1187 h 416"/>
                              <a:gd name="T16" fmla="+- 0 1475 1249"/>
                              <a:gd name="T17" fmla="*/ T16 w 265"/>
                              <a:gd name="T18" fmla="+- 0 1225 998"/>
                              <a:gd name="T19" fmla="*/ 1225 h 416"/>
                              <a:gd name="T20" fmla="+- 0 1437 1249"/>
                              <a:gd name="T21" fmla="*/ T20 w 265"/>
                              <a:gd name="T22" fmla="+- 0 1225 998"/>
                              <a:gd name="T23" fmla="*/ 1225 h 416"/>
                              <a:gd name="T24" fmla="+- 0 1437 1249"/>
                              <a:gd name="T25" fmla="*/ T24 w 265"/>
                              <a:gd name="T26" fmla="+- 0 1414 998"/>
                              <a:gd name="T27" fmla="*/ 1414 h 416"/>
                              <a:gd name="T28" fmla="+- 0 1475 1249"/>
                              <a:gd name="T29" fmla="*/ T28 w 265"/>
                              <a:gd name="T30" fmla="+- 0 1414 998"/>
                              <a:gd name="T31" fmla="*/ 1414 h 416"/>
                              <a:gd name="T32" fmla="+- 0 1475 1249"/>
                              <a:gd name="T33" fmla="*/ T32 w 265"/>
                              <a:gd name="T34" fmla="+- 0 1338 998"/>
                              <a:gd name="T35" fmla="*/ 1338 h 416"/>
                              <a:gd name="T36" fmla="+- 0 1513 1249"/>
                              <a:gd name="T37" fmla="*/ T36 w 265"/>
                              <a:gd name="T38" fmla="+- 0 1338 998"/>
                              <a:gd name="T39" fmla="*/ 1338 h 416"/>
                              <a:gd name="T40" fmla="+- 0 1513 1249"/>
                              <a:gd name="T41" fmla="*/ T40 w 265"/>
                              <a:gd name="T42" fmla="+- 0 1149 998"/>
                              <a:gd name="T43" fmla="*/ 1149 h 416"/>
                              <a:gd name="T44" fmla="+- 0 1475 1249"/>
                              <a:gd name="T45" fmla="*/ T44 w 265"/>
                              <a:gd name="T46" fmla="+- 0 1149 998"/>
                              <a:gd name="T47" fmla="*/ 1149 h 416"/>
                              <a:gd name="T48" fmla="+- 0 1475 1249"/>
                              <a:gd name="T49" fmla="*/ T48 w 265"/>
                              <a:gd name="T50" fmla="+- 0 1112 998"/>
                              <a:gd name="T51" fmla="*/ 1112 h 416"/>
                              <a:gd name="T52" fmla="+- 0 1513 1249"/>
                              <a:gd name="T53" fmla="*/ T52 w 265"/>
                              <a:gd name="T54" fmla="+- 0 1036 998"/>
                              <a:gd name="T55" fmla="*/ 1036 h 416"/>
                              <a:gd name="T56" fmla="+- 0 1400 1249"/>
                              <a:gd name="T57" fmla="*/ T56 w 265"/>
                              <a:gd name="T58" fmla="+- 0 1036 998"/>
                              <a:gd name="T59" fmla="*/ 1036 h 416"/>
                              <a:gd name="T60" fmla="+- 0 1400 1249"/>
                              <a:gd name="T61" fmla="*/ T60 w 265"/>
                              <a:gd name="T62" fmla="+- 0 1074 998"/>
                              <a:gd name="T63" fmla="*/ 1074 h 416"/>
                              <a:gd name="T64" fmla="+- 0 1249 1249"/>
                              <a:gd name="T65" fmla="*/ T64 w 265"/>
                              <a:gd name="T66" fmla="+- 0 1074 998"/>
                              <a:gd name="T67" fmla="*/ 1074 h 416"/>
                              <a:gd name="T68" fmla="+- 0 1249 1249"/>
                              <a:gd name="T69" fmla="*/ T68 w 265"/>
                              <a:gd name="T70" fmla="+- 0 1112 998"/>
                              <a:gd name="T71" fmla="*/ 1112 h 416"/>
                              <a:gd name="T72" fmla="+- 0 1513 1249"/>
                              <a:gd name="T73" fmla="*/ T72 w 265"/>
                              <a:gd name="T74" fmla="+- 0 1112 998"/>
                              <a:gd name="T75" fmla="*/ 1112 h 416"/>
                              <a:gd name="T76" fmla="+- 0 1513 1249"/>
                              <a:gd name="T77" fmla="*/ T76 w 265"/>
                              <a:gd name="T78" fmla="+- 0 1036 998"/>
                              <a:gd name="T79" fmla="*/ 1036 h 416"/>
                              <a:gd name="T80" fmla="+- 0 1324 1249"/>
                              <a:gd name="T81" fmla="*/ T80 w 265"/>
                              <a:gd name="T82" fmla="+- 0 998 998"/>
                              <a:gd name="T83" fmla="*/ 998 h 416"/>
                              <a:gd name="T84" fmla="+- 0 1286 1249"/>
                              <a:gd name="T85" fmla="*/ T84 w 265"/>
                              <a:gd name="T86" fmla="+- 0 998 998"/>
                              <a:gd name="T87" fmla="*/ 998 h 416"/>
                              <a:gd name="T88" fmla="+- 0 1286 1249"/>
                              <a:gd name="T89" fmla="*/ T88 w 265"/>
                              <a:gd name="T90" fmla="+- 0 1074 998"/>
                              <a:gd name="T91" fmla="*/ 1074 h 416"/>
                              <a:gd name="T92" fmla="+- 0 1324 1249"/>
                              <a:gd name="T93" fmla="*/ T92 w 265"/>
                              <a:gd name="T94" fmla="+- 0 1074 998"/>
                              <a:gd name="T95" fmla="*/ 1074 h 416"/>
                              <a:gd name="T96" fmla="+- 0 1324 1249"/>
                              <a:gd name="T97" fmla="*/ T96 w 265"/>
                              <a:gd name="T98" fmla="+- 0 998 998"/>
                              <a:gd name="T99" fmla="*/ 998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65" h="416">
                                <a:moveTo>
                                  <a:pt x="226" y="114"/>
                                </a:moveTo>
                                <a:lnTo>
                                  <a:pt x="188" y="114"/>
                                </a:lnTo>
                                <a:lnTo>
                                  <a:pt x="188" y="189"/>
                                </a:lnTo>
                                <a:lnTo>
                                  <a:pt x="226" y="189"/>
                                </a:lnTo>
                                <a:lnTo>
                                  <a:pt x="226" y="227"/>
                                </a:lnTo>
                                <a:lnTo>
                                  <a:pt x="188" y="227"/>
                                </a:lnTo>
                                <a:lnTo>
                                  <a:pt x="188" y="416"/>
                                </a:lnTo>
                                <a:lnTo>
                                  <a:pt x="226" y="416"/>
                                </a:lnTo>
                                <a:lnTo>
                                  <a:pt x="226" y="340"/>
                                </a:lnTo>
                                <a:lnTo>
                                  <a:pt x="264" y="340"/>
                                </a:lnTo>
                                <a:lnTo>
                                  <a:pt x="264" y="151"/>
                                </a:lnTo>
                                <a:lnTo>
                                  <a:pt x="226" y="151"/>
                                </a:lnTo>
                                <a:lnTo>
                                  <a:pt x="226" y="114"/>
                                </a:lnTo>
                                <a:close/>
                                <a:moveTo>
                                  <a:pt x="264" y="38"/>
                                </a:moveTo>
                                <a:lnTo>
                                  <a:pt x="151" y="38"/>
                                </a:lnTo>
                                <a:lnTo>
                                  <a:pt x="151" y="76"/>
                                </a:lnTo>
                                <a:lnTo>
                                  <a:pt x="0" y="76"/>
                                </a:lnTo>
                                <a:lnTo>
                                  <a:pt x="0" y="114"/>
                                </a:lnTo>
                                <a:lnTo>
                                  <a:pt x="264" y="114"/>
                                </a:lnTo>
                                <a:lnTo>
                                  <a:pt x="264" y="38"/>
                                </a:lnTo>
                                <a:close/>
                                <a:moveTo>
                                  <a:pt x="75" y="0"/>
                                </a:moveTo>
                                <a:lnTo>
                                  <a:pt x="37" y="0"/>
                                </a:lnTo>
                                <a:lnTo>
                                  <a:pt x="37" y="76"/>
                                </a:lnTo>
                                <a:lnTo>
                                  <a:pt x="75" y="76"/>
                                </a:lnTo>
                                <a:lnTo>
                                  <a:pt x="7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Rectangle 215"/>
                        <wps:cNvSpPr>
                          <a:spLocks noChangeArrowheads="1"/>
                        </wps:cNvSpPr>
                        <wps:spPr bwMode="auto">
                          <a:xfrm>
                            <a:off x="1361" y="998"/>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 name="Rectangle 216"/>
                        <wps:cNvSpPr>
                          <a:spLocks noChangeArrowheads="1"/>
                        </wps:cNvSpPr>
                        <wps:spPr bwMode="auto">
                          <a:xfrm>
                            <a:off x="1588" y="1036"/>
                            <a:ext cx="38" cy="7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Line 217"/>
                        <wps:cNvCnPr>
                          <a:cxnSpLocks noChangeShapeType="1"/>
                        </wps:cNvCnPr>
                        <wps:spPr bwMode="auto">
                          <a:xfrm>
                            <a:off x="1136" y="1395"/>
                            <a:ext cx="264"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9" name="Line 218"/>
                        <wps:cNvCnPr>
                          <a:cxnSpLocks noChangeShapeType="1"/>
                        </wps:cNvCnPr>
                        <wps:spPr bwMode="auto">
                          <a:xfrm>
                            <a:off x="1154" y="1188"/>
                            <a:ext cx="0" cy="188"/>
                          </a:xfrm>
                          <a:prstGeom prst="line">
                            <a:avLst/>
                          </a:prstGeom>
                          <a:noFill/>
                          <a:ln w="239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 name="Line 219"/>
                        <wps:cNvCnPr>
                          <a:cxnSpLocks noChangeShapeType="1"/>
                        </wps:cNvCnPr>
                        <wps:spPr bwMode="auto">
                          <a:xfrm>
                            <a:off x="1136" y="1169"/>
                            <a:ext cx="264" cy="0"/>
                          </a:xfrm>
                          <a:prstGeom prst="line">
                            <a:avLst/>
                          </a:prstGeom>
                          <a:noFill/>
                          <a:ln w="241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 name="Line 220"/>
                        <wps:cNvCnPr>
                          <a:cxnSpLocks noChangeShapeType="1"/>
                        </wps:cNvCnPr>
                        <wps:spPr bwMode="auto">
                          <a:xfrm>
                            <a:off x="1381" y="1187"/>
                            <a:ext cx="0" cy="189"/>
                          </a:xfrm>
                          <a:prstGeom prst="line">
                            <a:avLst/>
                          </a:prstGeom>
                          <a:noFill/>
                          <a:ln w="239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 name="Freeform 221"/>
                        <wps:cNvSpPr>
                          <a:spLocks/>
                        </wps:cNvSpPr>
                        <wps:spPr bwMode="auto">
                          <a:xfrm>
                            <a:off x="1550" y="1149"/>
                            <a:ext cx="76" cy="114"/>
                          </a:xfrm>
                          <a:custGeom>
                            <a:avLst/>
                            <a:gdLst>
                              <a:gd name="T0" fmla="+- 0 1626 1551"/>
                              <a:gd name="T1" fmla="*/ T0 w 76"/>
                              <a:gd name="T2" fmla="+- 0 1149 1149"/>
                              <a:gd name="T3" fmla="*/ 1149 h 114"/>
                              <a:gd name="T4" fmla="+- 0 1551 1551"/>
                              <a:gd name="T5" fmla="*/ T4 w 76"/>
                              <a:gd name="T6" fmla="+- 0 1149 1149"/>
                              <a:gd name="T7" fmla="*/ 1149 h 114"/>
                              <a:gd name="T8" fmla="+- 0 1551 1551"/>
                              <a:gd name="T9" fmla="*/ T8 w 76"/>
                              <a:gd name="T10" fmla="+- 0 1263 1149"/>
                              <a:gd name="T11" fmla="*/ 1263 h 114"/>
                              <a:gd name="T12" fmla="+- 0 1588 1551"/>
                              <a:gd name="T13" fmla="*/ T12 w 76"/>
                              <a:gd name="T14" fmla="+- 0 1263 1149"/>
                              <a:gd name="T15" fmla="*/ 1263 h 114"/>
                              <a:gd name="T16" fmla="+- 0 1588 1551"/>
                              <a:gd name="T17" fmla="*/ T16 w 76"/>
                              <a:gd name="T18" fmla="+- 0 1187 1149"/>
                              <a:gd name="T19" fmla="*/ 1187 h 114"/>
                              <a:gd name="T20" fmla="+- 0 1626 1551"/>
                              <a:gd name="T21" fmla="*/ T20 w 76"/>
                              <a:gd name="T22" fmla="+- 0 1187 1149"/>
                              <a:gd name="T23" fmla="*/ 1187 h 114"/>
                              <a:gd name="T24" fmla="+- 0 1626 1551"/>
                              <a:gd name="T25" fmla="*/ T24 w 76"/>
                              <a:gd name="T26" fmla="+- 0 1149 1149"/>
                              <a:gd name="T27" fmla="*/ 1149 h 114"/>
                            </a:gdLst>
                            <a:ahLst/>
                            <a:cxnLst>
                              <a:cxn ang="0">
                                <a:pos x="T1" y="T3"/>
                              </a:cxn>
                              <a:cxn ang="0">
                                <a:pos x="T5" y="T7"/>
                              </a:cxn>
                              <a:cxn ang="0">
                                <a:pos x="T9" y="T11"/>
                              </a:cxn>
                              <a:cxn ang="0">
                                <a:pos x="T13" y="T15"/>
                              </a:cxn>
                              <a:cxn ang="0">
                                <a:pos x="T17" y="T19"/>
                              </a:cxn>
                              <a:cxn ang="0">
                                <a:pos x="T21" y="T23"/>
                              </a:cxn>
                              <a:cxn ang="0">
                                <a:pos x="T25" y="T27"/>
                              </a:cxn>
                            </a:cxnLst>
                            <a:rect l="0" t="0" r="r" b="b"/>
                            <a:pathLst>
                              <a:path w="76" h="114">
                                <a:moveTo>
                                  <a:pt x="75" y="0"/>
                                </a:moveTo>
                                <a:lnTo>
                                  <a:pt x="0" y="0"/>
                                </a:lnTo>
                                <a:lnTo>
                                  <a:pt x="0" y="114"/>
                                </a:lnTo>
                                <a:lnTo>
                                  <a:pt x="37" y="114"/>
                                </a:lnTo>
                                <a:lnTo>
                                  <a:pt x="37" y="38"/>
                                </a:lnTo>
                                <a:lnTo>
                                  <a:pt x="75" y="38"/>
                                </a:lnTo>
                                <a:lnTo>
                                  <a:pt x="7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Rectangle 222"/>
                        <wps:cNvSpPr>
                          <a:spLocks noChangeArrowheads="1"/>
                        </wps:cNvSpPr>
                        <wps:spPr bwMode="auto">
                          <a:xfrm>
                            <a:off x="1663" y="1149"/>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4" name="Rectangle 223"/>
                        <wps:cNvSpPr>
                          <a:spLocks noChangeArrowheads="1"/>
                        </wps:cNvSpPr>
                        <wps:spPr bwMode="auto">
                          <a:xfrm>
                            <a:off x="1814" y="1149"/>
                            <a:ext cx="38"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Rectangle 224"/>
                        <wps:cNvSpPr>
                          <a:spLocks noChangeArrowheads="1"/>
                        </wps:cNvSpPr>
                        <wps:spPr bwMode="auto">
                          <a:xfrm>
                            <a:off x="1211" y="1224"/>
                            <a:ext cx="114" cy="1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6" name="AutoShape 225"/>
                        <wps:cNvSpPr>
                          <a:spLocks/>
                        </wps:cNvSpPr>
                        <wps:spPr bwMode="auto">
                          <a:xfrm>
                            <a:off x="1588" y="1262"/>
                            <a:ext cx="114" cy="151"/>
                          </a:xfrm>
                          <a:custGeom>
                            <a:avLst/>
                            <a:gdLst>
                              <a:gd name="T0" fmla="+- 0 1664 1588"/>
                              <a:gd name="T1" fmla="*/ T0 w 114"/>
                              <a:gd name="T2" fmla="+- 0 1338 1263"/>
                              <a:gd name="T3" fmla="*/ 1338 h 151"/>
                              <a:gd name="T4" fmla="+- 0 1588 1588"/>
                              <a:gd name="T5" fmla="*/ T4 w 114"/>
                              <a:gd name="T6" fmla="+- 0 1338 1263"/>
                              <a:gd name="T7" fmla="*/ 1338 h 151"/>
                              <a:gd name="T8" fmla="+- 0 1588 1588"/>
                              <a:gd name="T9" fmla="*/ T8 w 114"/>
                              <a:gd name="T10" fmla="+- 0 1414 1263"/>
                              <a:gd name="T11" fmla="*/ 1414 h 151"/>
                              <a:gd name="T12" fmla="+- 0 1626 1588"/>
                              <a:gd name="T13" fmla="*/ T12 w 114"/>
                              <a:gd name="T14" fmla="+- 0 1414 1263"/>
                              <a:gd name="T15" fmla="*/ 1414 h 151"/>
                              <a:gd name="T16" fmla="+- 0 1626 1588"/>
                              <a:gd name="T17" fmla="*/ T16 w 114"/>
                              <a:gd name="T18" fmla="+- 0 1376 1263"/>
                              <a:gd name="T19" fmla="*/ 1376 h 151"/>
                              <a:gd name="T20" fmla="+- 0 1664 1588"/>
                              <a:gd name="T21" fmla="*/ T20 w 114"/>
                              <a:gd name="T22" fmla="+- 0 1376 1263"/>
                              <a:gd name="T23" fmla="*/ 1376 h 151"/>
                              <a:gd name="T24" fmla="+- 0 1664 1588"/>
                              <a:gd name="T25" fmla="*/ T24 w 114"/>
                              <a:gd name="T26" fmla="+- 0 1338 1263"/>
                              <a:gd name="T27" fmla="*/ 1338 h 151"/>
                              <a:gd name="T28" fmla="+- 0 1702 1588"/>
                              <a:gd name="T29" fmla="*/ T28 w 114"/>
                              <a:gd name="T30" fmla="+- 0 1300 1263"/>
                              <a:gd name="T31" fmla="*/ 1300 h 151"/>
                              <a:gd name="T32" fmla="+- 0 1626 1588"/>
                              <a:gd name="T33" fmla="*/ T32 w 114"/>
                              <a:gd name="T34" fmla="+- 0 1300 1263"/>
                              <a:gd name="T35" fmla="*/ 1300 h 151"/>
                              <a:gd name="T36" fmla="+- 0 1626 1588"/>
                              <a:gd name="T37" fmla="*/ T36 w 114"/>
                              <a:gd name="T38" fmla="+- 0 1338 1263"/>
                              <a:gd name="T39" fmla="*/ 1338 h 151"/>
                              <a:gd name="T40" fmla="+- 0 1702 1588"/>
                              <a:gd name="T41" fmla="*/ T40 w 114"/>
                              <a:gd name="T42" fmla="+- 0 1338 1263"/>
                              <a:gd name="T43" fmla="*/ 1338 h 151"/>
                              <a:gd name="T44" fmla="+- 0 1702 1588"/>
                              <a:gd name="T45" fmla="*/ T44 w 114"/>
                              <a:gd name="T46" fmla="+- 0 1300 1263"/>
                              <a:gd name="T47" fmla="*/ 1300 h 151"/>
                              <a:gd name="T48" fmla="+- 0 1664 1588"/>
                              <a:gd name="T49" fmla="*/ T48 w 114"/>
                              <a:gd name="T50" fmla="+- 0 1263 1263"/>
                              <a:gd name="T51" fmla="*/ 1263 h 151"/>
                              <a:gd name="T52" fmla="+- 0 1588 1588"/>
                              <a:gd name="T53" fmla="*/ T52 w 114"/>
                              <a:gd name="T54" fmla="+- 0 1263 1263"/>
                              <a:gd name="T55" fmla="*/ 1263 h 151"/>
                              <a:gd name="T56" fmla="+- 0 1588 1588"/>
                              <a:gd name="T57" fmla="*/ T56 w 114"/>
                              <a:gd name="T58" fmla="+- 0 1300 1263"/>
                              <a:gd name="T59" fmla="*/ 1300 h 151"/>
                              <a:gd name="T60" fmla="+- 0 1664 1588"/>
                              <a:gd name="T61" fmla="*/ T60 w 114"/>
                              <a:gd name="T62" fmla="+- 0 1300 1263"/>
                              <a:gd name="T63" fmla="*/ 1300 h 151"/>
                              <a:gd name="T64" fmla="+- 0 1664 1588"/>
                              <a:gd name="T65" fmla="*/ T64 w 114"/>
                              <a:gd name="T66" fmla="+- 0 1263 1263"/>
                              <a:gd name="T67" fmla="*/ 1263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4" h="151">
                                <a:moveTo>
                                  <a:pt x="76" y="75"/>
                                </a:moveTo>
                                <a:lnTo>
                                  <a:pt x="0" y="75"/>
                                </a:lnTo>
                                <a:lnTo>
                                  <a:pt x="0" y="151"/>
                                </a:lnTo>
                                <a:lnTo>
                                  <a:pt x="38" y="151"/>
                                </a:lnTo>
                                <a:lnTo>
                                  <a:pt x="38" y="113"/>
                                </a:lnTo>
                                <a:lnTo>
                                  <a:pt x="76" y="113"/>
                                </a:lnTo>
                                <a:lnTo>
                                  <a:pt x="76" y="75"/>
                                </a:lnTo>
                                <a:close/>
                                <a:moveTo>
                                  <a:pt x="114" y="37"/>
                                </a:moveTo>
                                <a:lnTo>
                                  <a:pt x="38" y="37"/>
                                </a:lnTo>
                                <a:lnTo>
                                  <a:pt x="38" y="75"/>
                                </a:lnTo>
                                <a:lnTo>
                                  <a:pt x="114" y="75"/>
                                </a:lnTo>
                                <a:lnTo>
                                  <a:pt x="114" y="37"/>
                                </a:lnTo>
                                <a:close/>
                                <a:moveTo>
                                  <a:pt x="76" y="0"/>
                                </a:moveTo>
                                <a:lnTo>
                                  <a:pt x="0" y="0"/>
                                </a:lnTo>
                                <a:lnTo>
                                  <a:pt x="0" y="37"/>
                                </a:lnTo>
                                <a:lnTo>
                                  <a:pt x="76" y="37"/>
                                </a:lnTo>
                                <a:lnTo>
                                  <a:pt x="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8A5DBAA" id="Grupp 244" o:spid="_x0000_s1026" style="width:47.2pt;height:47.2pt;mso-position-horizontal-relative:char;mso-position-vertical-relative:line" coordorigin="1136,470" coordsize="944,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">
                <v:line id="Line 144" o:spid="_x0000_s1027" style="position:absolute;visibility:visible;mso-wrap-style:square" from="1136,715" to="1400,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" strokeweight="1.9pt"/>
                <v:line id="Line 145" o:spid="_x0000_s1028" style="position:absolute;visibility:visible;mso-wrap-style:square" from="1154,508" to="1154,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" strokeweight=".66569mm"/>
                <v:line id="Line 146" o:spid="_x0000_s1029" style="position:absolute;visibility:visible;mso-wrap-style:square" from="1136,489" to="1400,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" strokeweight="1.9pt"/>
                <v:line id="Line 147" o:spid="_x0000_s1030" style="position:absolute;visibility:visible;mso-wrap-style:square" from="1381,508" to="1381,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" strokeweight=".66533mm"/>
                <v:shape id="AutoShape 148" o:spid="_x0000_s1031" style="position:absolute;left:1437;top:470;width:189;height:151;visibility:visible;mso-wrap-style:square;v-text-anchor:top" coordsize="18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" path="m76,113l,113r,38l76,151r,-38xm151,76l38,76r,37l114,113r,38l151,151r,-75xm76,l38,r,38l,38,,76r76,l76,xm189,38r-75,l114,76r75,l189,38xe" fillcolor="black" stroked="f">
                  <v:path arrowok="t" o:connecttype="custom" o:connectlocs="76,583;0,583;0,621;76,621;76,583;151,546;38,546;38,583;114,583;114,621;151,621;151,546;76,470;38,470;38,508;0,508;0,546;76,546;76,470;189,508;114,508;114,546;189,546;189,508" o:connectangles="0,0,0,0,0,0,0,0,0,0,0,0,0,0,0,0,0,0,0,0,0,0,0,0"/>
                </v:shape>
                <v:rect id="Rectangle 149" o:spid="_x0000_s1032" style="position:absolute;left:1211;top:545;width:114;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" fillcolor="black" stroked="f"/>
                <v:rect id="Rectangle 150" o:spid="_x0000_s1033" style="position:absolute;left:1739;top:470;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" fillcolor="black" stroked="f"/>
                <v:line id="Line 151" o:spid="_x0000_s1034" style="position:absolute;visibility:visible;mso-wrap-style:square" from="1815,715" to="2079,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" strokeweight="1.9pt"/>
                <v:line id="Line 152" o:spid="_x0000_s1035" style="position:absolute;visibility:visible;mso-wrap-style:square" from="1834,508" to="1834,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" strokeweight=".66569mm"/>
                <v:line id="Line 153" o:spid="_x0000_s1036" style="position:absolute;visibility:visible;mso-wrap-style:square" from="1815,489" to="2079,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" strokeweight="1.9pt"/>
                <v:line id="Line 154" o:spid="_x0000_s1037" style="position:absolute;visibility:visible;mso-wrap-style:square" from="2060,508" to="2060,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" strokeweight=".66533mm"/>
                <v:rect id="Rectangle 155" o:spid="_x0000_s1038" style="position:absolute;left:1701;top:507;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" fillcolor="black" stroked="f"/>
                <v:shape id="AutoShape 156" o:spid="_x0000_s1039" style="position:absolute;left:1626;top:545;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" path="m76,75r-38,l38,113r38,l76,75xm113,37l,37,,75r113,l113,37xm76,l38,r,37l76,37,76,xe" fillcolor="black" stroked="f">
                  <v:path arrowok="t" o:connecttype="custom" o:connectlocs="76,621;38,621;38,659;76,659;76,621;113,583;0,583;0,621;113,621;113,583;76,546;38,546;38,583;76,583;76,546" o:connectangles="0,0,0,0,0,0,0,0,0,0,0,0,0,0,0"/>
                </v:shape>
                <v:rect id="Rectangle 157" o:spid="_x0000_s1040" style="position:absolute;left:1890;top:545;width:114;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" fillcolor="black" stroked="f"/>
                <v:rect id="Rectangle 158" o:spid="_x0000_s1041" style="position:absolute;left:1512;top:621;width:38;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" fillcolor="black" stroked="f"/>
                <v:rect id="Rectangle 159" o:spid="_x0000_s1042" style="position:absolute;left:1588;top:621;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" fillcolor="black" stroked="f"/>
                <v:shape id="Freeform 160" o:spid="_x0000_s1043" style="position:absolute;left:1701;top:621;width:76;height:151;visibility:visible;mso-wrap-style:square;v-text-anchor:top" coordsize="7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" path="m75,l37,r,38l,38,,76r37,l37,151r38,l75,xe" fillcolor="black" stroked="f">
                  <v:path arrowok="t" o:connecttype="custom" o:connectlocs="75,621;37,621;37,659;0,659;0,697;37,697;37,772;75,772;75,621" o:connectangles="0,0,0,0,0,0,0,0,0"/>
                </v:shape>
                <v:rect id="Rectangle 161" o:spid="_x0000_s1044" style="position:absolute;left:1437;top:658;width:3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" fillcolor="black" stroked="f"/>
                <v:rect id="Rectangle 162" o:spid="_x0000_s1045" style="position:absolute;left:1626;top:658;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" fillcolor="black" stroked="f"/>
                <v:rect id="Rectangle 163" o:spid="_x0000_s1046" style="position:absolute;left:1588;top:696;width:38;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" fillcolor="black" stroked="f"/>
                <v:shape id="Freeform 164" o:spid="_x0000_s1047" style="position:absolute;left:1626;top:696;width:76;height:151;visibility:visible;mso-wrap-style:square;v-text-anchor:top" coordsize="7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" path="m76,l38,r,113l,113r,38l76,151,76,xe" fillcolor="black" stroked="f">
                  <v:path arrowok="t" o:connecttype="custom" o:connectlocs="76,697;38,697;38,810;0,810;0,848;76,848;76,697" o:connectangles="0,0,0,0,0,0,0"/>
                </v:shape>
                <v:rect id="Rectangle 165" o:spid="_x0000_s1048" style="position:absolute;left:1286;top:922;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" fillcolor="black" stroked="f"/>
                <v:rect id="Rectangle 166" o:spid="_x0000_s1049" style="position:absolute;left:1248;top:884;width:114;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" fillcolor="black" stroked="f"/>
                <v:rect id="Rectangle 167" o:spid="_x0000_s1050" style="position:absolute;left:1248;top:846;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" fillcolor="black" stroked="f"/>
                <v:rect id="Rectangle 168" o:spid="_x0000_s1051" style="position:absolute;left:1135;top:846;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X5s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pD2h3A/E4+AnNwAAAD//wMAUEsBAi0AFAAGAAgAAAAhANvh9svuAAAAhQEAABMAAAAAAAAA&#10;AAAAAAAAAAAAAFtDb250ZW50X1R5cGVzXS54bWxQSwECLQAUAAYACAAAACEAWvQsW78AAAAVAQAA&#10;CwAAAAAAAAAAAAAAAAAfAQAAX3JlbHMvLnJlbHNQSwECLQAUAAYACAAAACEAx21+bMYAAADcAAAA&#10;DwAAAAAAAAAAAAAAAAAHAgAAZHJzL2Rvd25yZXYueG1sUEsFBgAAAAADAAMAtwAAAPoCAAAAAA==&#10;" fillcolor="black" stroked="f"/>
                <v:line id="Line 169" o:spid="_x0000_s1052" style="position:absolute;visibility:visible;mso-wrap-style:square" from="1136,829" to="1286,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" strokeweight="1.8pt"/>
                <v:line id="Line 170" o:spid="_x0000_s1053" style="position:absolute;visibility:visible;mso-wrap-style:square" from="1136,792" to="1324,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" strokeweight="1.9pt"/>
                <v:rect id="Rectangle 171" o:spid="_x0000_s1054" style="position:absolute;left:1324;top:846;width:76;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" fillcolor="black" stroked="f"/>
                <v:rect id="Rectangle 172" o:spid="_x0000_s1055" style="position:absolute;left:1324;top:810;width:38;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" fillcolor="black" stroked="f"/>
                <v:shape id="AutoShape 173" o:spid="_x0000_s1056" style="position:absolute;left:1361;top:772;width:265;height:227;visibility:visible;mso-wrap-style:square;v-text-anchor:top" coordsize="265,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" path="m189,189r-114,l75,226r114,l189,189xm151,38l38,38r,38l113,76r,113l151,189r,-38l226,151r,-38l151,113r,-75xm226,151r-37,l189,189r37,l226,151xm264,76r-75,l189,113r75,l264,76xm189,l,,,38r189,l189,xe" fillcolor="black" stroked="f">
                  <v:path arrowok="t" o:connecttype="custom" o:connectlocs="189,961;75,961;75,998;189,998;189,961;151,810;38,810;38,848;113,848;113,961;151,961;151,923;226,923;226,885;151,885;151,810;226,923;189,923;189,961;226,961;226,923;264,848;189,848;189,885;264,885;264,848;189,772;0,772;0,810;189,810;189,772" o:connectangles="0,0,0,0,0,0,0,0,0,0,0,0,0,0,0,0,0,0,0,0,0,0,0,0,0,0,0,0,0,0,0"/>
                </v:shape>
                <v:rect id="Rectangle 174" o:spid="_x0000_s1057" style="position:absolute;left:1777;top:772;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" fillcolor="black" stroked="f"/>
                <v:rect id="Rectangle 175" o:spid="_x0000_s1058" style="position:absolute;left:1852;top:772;width:3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" fillcolor="black" stroked="f"/>
                <v:rect id="Rectangle 176" o:spid="_x0000_s1059" style="position:absolute;left:1927;top:772;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" fillcolor="black" stroked="f"/>
                <v:shape id="AutoShape 177" o:spid="_x0000_s1060" style="position:absolute;left:1965;top:772;width:114;height:302;visibility:visible;mso-wrap-style:square;v-text-anchor:top" coordsize="114,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" path="m75,189r-38,l37,264r38,l75,302r38,l113,226r-38,l75,189xm75,l37,r,113l75,113r,38l,151r,38l113,189r,-113l75,76,75,xe" fillcolor="black" stroked="f">
                  <v:path arrowok="t" o:connecttype="custom" o:connectlocs="75,961;37,961;37,1036;75,1036;75,1074;113,1074;113,998;75,998;75,961;75,772;37,772;37,885;75,885;75,923;0,923;0,961;113,961;113,848;75,848;75,772" o:connectangles="0,0,0,0,0,0,0,0,0,0,0,0,0,0,0,0,0,0,0,0"/>
                </v:shape>
                <v:rect id="Rectangle 178" o:spid="_x0000_s1061" style="position:absolute;left:1663;top:922;width:76;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" fillcolor="black" stroked="f"/>
                <v:rect id="Rectangle 179" o:spid="_x0000_s1062" style="position:absolute;left:1777;top:922;width:76;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" fillcolor="black" stroked="f"/>
                <v:rect id="Rectangle 180" o:spid="_x0000_s1063" style="position:absolute;left:1890;top:922;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" fillcolor="black" stroked="f"/>
                <v:line id="Line 181" o:spid="_x0000_s1064" style="position:absolute;visibility:visible;mso-wrap-style:square" from="1702,904" to="1928,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" strokeweight="1.9pt"/>
                <v:line id="Line 182" o:spid="_x0000_s1065" style="position:absolute;visibility:visible;mso-wrap-style:square" from="1702,866" to="1853,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" strokeweight="1.9pt"/>
                <v:rect id="Rectangle 183" o:spid="_x0000_s1066" style="position:absolute;left:1890;top:847;width:76;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" fillcolor="black" stroked="f"/>
                <v:shape id="AutoShape 184" o:spid="_x0000_s1067" style="position:absolute;left:1135;top:885;width:114;height:227;visibility:visible;mso-wrap-style:square;v-text-anchor:top" coordsize="114,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" path="m113,38l,38,,227r37,l37,113r38,l75,76r38,l113,38xm75,l37,r,38l75,38,75,xe" fillcolor="black" stroked="f">
                  <v:path arrowok="t" o:connecttype="custom" o:connectlocs="113,923;0,923;0,1112;37,1112;37,998;75,998;75,961;113,961;113,923;75,885;37,885;37,923;75,923;75,885" o:connectangles="0,0,0,0,0,0,0,0,0,0,0,0,0,0"/>
                </v:shape>
                <v:rect id="Rectangle 185" o:spid="_x0000_s1068" style="position:absolute;left:1399;top:885;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" fillcolor="black" stroked="f"/>
                <v:rect id="Rectangle 186" o:spid="_x0000_s1069" style="position:absolute;left:1361;top:922;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" fillcolor="black" stroked="f"/>
                <v:rect id="Rectangle 187" o:spid="_x0000_s1070" style="position:absolute;left:1324;top:960;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" fillcolor="black" stroked="f"/>
                <v:rect id="Rectangle 188" o:spid="_x0000_s1071" style="position:absolute;left:1588;top:960;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" fillcolor="black" stroked="f"/>
                <v:rect id="Rectangle 189" o:spid="_x0000_s1072" style="position:absolute;left:1663;top:1375;width:76;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" fillcolor="black" stroked="f"/>
                <v:line id="Line 190" o:spid="_x0000_s1073" style="position:absolute;visibility:visible;mso-wrap-style:square" from="1815,1395" to="2079,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" strokeweight="1.9pt"/>
                <v:rect id="Rectangle 191" o:spid="_x0000_s1074" style="position:absolute;left:2041;top:1299;width:3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" fillcolor="black" stroked="f"/>
                <v:line id="Line 192" o:spid="_x0000_s1075" style="position:absolute;visibility:visible;mso-wrap-style:square" from="1702,1357" to="1966,1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" strokeweight=".66569mm"/>
                <v:rect id="Rectangle 193" o:spid="_x0000_s1076" style="position:absolute;left:1739;top:1300;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" fillcolor="black" stroked="f"/>
                <v:rect id="Rectangle 194" o:spid="_x0000_s1077" style="position:absolute;left:1852;top:1300;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" fillcolor="black" stroked="f"/>
                <v:rect id="Rectangle 195" o:spid="_x0000_s1078" style="position:absolute;left:1965;top:1299;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5o5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pAO+3A/E4+AnNwAAAD//wMAUEsBAi0AFAAGAAgAAAAhANvh9svuAAAAhQEAABMAAAAAAAAA&#10;AAAAAAAAAAAAAFtDb250ZW50X1R5cGVzXS54bWxQSwECLQAUAAYACAAAACEAWvQsW78AAAAVAQAA&#10;CwAAAAAAAAAAAAAAAAAfAQAAX3JlbHMvLnJlbHNQSwECLQAUAAYACAAAACEAgyeaOcYAAADcAAAA&#10;DwAAAAAAAAAAAAAAAAAHAgAAZHJzL2Rvd25yZXYueG1sUEsFBgAAAAADAAMAtwAAAPoCAAAAAA==&#10;" fillcolor="black" stroked="f"/>
                <v:rect id="Rectangle 196" o:spid="_x0000_s1079" style="position:absolute;left:1965;top:1263;width:114;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" fillcolor="black" stroked="f"/>
                <v:line id="Line 197" o:spid="_x0000_s1080" style="position:absolute;visibility:visible;mso-wrap-style:square" from="1702,1282" to="1853,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" strokeweight="1.8pt"/>
                <v:line id="Line 198" o:spid="_x0000_s1081" style="position:absolute;visibility:visible;mso-wrap-style:square" from="1702,1245" to="2079,1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" strokeweight="1.9pt"/>
                <v:rect id="Rectangle 199" o:spid="_x0000_s1082" style="position:absolute;left:1890;top:1262;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" fillcolor="black" stroked="f"/>
                <v:rect id="Rectangle 200" o:spid="_x0000_s1083" style="position:absolute;left:1739;top:1149;width:3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" fillcolor="black" stroked="f"/>
                <v:rect id="Rectangle 201" o:spid="_x0000_s1084" style="position:absolute;left:1701;top:1111;width:76;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" fillcolor="black" stroked="f"/>
                <v:rect id="Rectangle 202" o:spid="_x0000_s1085" style="position:absolute;left:1890;top:1187;width:76;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" fillcolor="black" stroked="f"/>
                <v:line id="Line 203" o:spid="_x0000_s1086" style="position:absolute;visibility:visible;mso-wrap-style:square" from="1890,1169" to="2079,1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" strokeweight="1.9pt"/>
                <v:rect id="Rectangle 204" o:spid="_x0000_s1087" style="position:absolute;left:1890;top:1111;width:114;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" fillcolor="black" stroked="f"/>
                <v:rect id="Rectangle 205" o:spid="_x0000_s1088" style="position:absolute;left:1965;top:1073;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" fillcolor="black" stroked="f"/>
                <v:rect id="Rectangle 206" o:spid="_x0000_s1089" style="position:absolute;left:1663;top:1073;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" fillcolor="black" stroked="f"/>
                <v:line id="Line 207" o:spid="_x0000_s1090" style="position:absolute;visibility:visible;mso-wrap-style:square" from="1664,1055" to="1966,1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" strokeweight="1.9pt"/>
                <v:rect id="Rectangle 208" o:spid="_x0000_s1091" style="position:absolute;left:1927;top:961;width:38;height: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" fillcolor="black" stroked="f"/>
                <v:line id="Line 209" o:spid="_x0000_s1092" style="position:absolute;visibility:visible;mso-wrap-style:square" from="1739,1093" to="1928,1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" strokeweight=".66569mm"/>
                <v:line id="Line 210" o:spid="_x0000_s1093" style="position:absolute;visibility:visible;mso-wrap-style:square" from="1626,1017" to="1777,1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" strokeweight="1.9pt"/>
                <v:rect id="Rectangle 211" o:spid="_x0000_s1094" style="position:absolute;left:1739;top:961;width:38;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" fillcolor="black" stroked="f"/>
                <v:rect id="Rectangle 212" o:spid="_x0000_s1095" style="position:absolute;left:1814;top:998;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" fillcolor="black" stroked="f"/>
                <v:rect id="Rectangle 213" o:spid="_x0000_s1096" style="position:absolute;left:1211;top:998;width:3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" fillcolor="black" stroked="f"/>
                <v:shape id="AutoShape 214" o:spid="_x0000_s1097" style="position:absolute;left:1248;top:998;width:265;height:416;visibility:visible;mso-wrap-style:square;v-text-anchor:top" coordsize="265,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" path="m226,114r-38,l188,189r38,l226,227r-38,l188,416r38,l226,340r38,l264,151r-38,l226,114xm264,38r-113,l151,76,,76r,38l264,114r,-76xm75,l37,r,76l75,76,75,xe" fillcolor="black" stroked="f">
                  <v:path arrowok="t" o:connecttype="custom" o:connectlocs="226,1112;188,1112;188,1187;226,1187;226,1225;188,1225;188,1414;226,1414;226,1338;264,1338;264,1149;226,1149;226,1112;264,1036;151,1036;151,1074;0,1074;0,1112;264,1112;264,1036;75,998;37,998;37,1074;75,1074;75,998" o:connectangles="0,0,0,0,0,0,0,0,0,0,0,0,0,0,0,0,0,0,0,0,0,0,0,0,0"/>
                </v:shape>
                <v:rect id="Rectangle 215" o:spid="_x0000_s1098" style="position:absolute;left:1361;top:998;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" fillcolor="black" stroked="f"/>
                <v:rect id="Rectangle 216" o:spid="_x0000_s1099" style="position:absolute;left:1588;top:1036;width:3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" fillcolor="black" stroked="f"/>
                <v:line id="Line 217" o:spid="_x0000_s1100" style="position:absolute;visibility:visible;mso-wrap-style:square" from="1136,1395" to="1400,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" strokeweight="1.9pt"/>
                <v:line id="Line 218" o:spid="_x0000_s1101" style="position:absolute;visibility:visible;mso-wrap-style:square" from="1154,1188" to="1154,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" strokeweight=".66569mm"/>
                <v:line id="Line 219" o:spid="_x0000_s1102" style="position:absolute;visibility:visible;mso-wrap-style:square" from="1136,1169" to="1400,1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" strokeweight="1.9pt"/>
                <v:line id="Line 220" o:spid="_x0000_s1103" style="position:absolute;visibility:visible;mso-wrap-style:square" from="1381,1187" to="1381,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" strokeweight=".66533mm"/>
                <v:shape id="Freeform 221" o:spid="_x0000_s1104" style="position:absolute;left:1550;top:1149;width:76;height:114;visibility:visible;mso-wrap-style:square;v-text-anchor:top" coordsize="7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" path="m75,l,,,114r37,l37,38r38,l75,xe" fillcolor="black" stroked="f">
                  <v:path arrowok="t" o:connecttype="custom" o:connectlocs="75,1149;0,1149;0,1263;37,1263;37,1187;75,1187;75,1149" o:connectangles="0,0,0,0,0,0,0"/>
                </v:shape>
                <v:rect id="Rectangle 222" o:spid="_x0000_s1105" style="position:absolute;left:1663;top:1149;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" fillcolor="black" stroked="f"/>
                <v:rect id="Rectangle 223" o:spid="_x0000_s1106" style="position:absolute;left:1814;top:1149;width:3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" fillcolor="black" stroked="f"/>
                <v:rect id="Rectangle 224" o:spid="_x0000_s1107" style="position:absolute;left:1211;top:1224;width:114;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" fillcolor="black" stroked="f"/>
                <v:shape id="AutoShape 225" o:spid="_x0000_s1108" style="position:absolute;left:1588;top:1262;width:114;height:151;visibility:visible;mso-wrap-style:square;v-text-anchor:top" coordsize="11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" path="m76,75l,75r,76l38,151r,-38l76,113r,-38xm114,37r-76,l38,75r76,l114,37xm76,l,,,37r76,l76,xe" fillcolor="black" stroked="f">
                  <v:path arrowok="t" o:connecttype="custom" o:connectlocs="76,1338;0,1338;0,1414;38,1414;38,1376;76,1376;76,1338;114,1300;38,1300;38,1338;114,1338;114,1300;76,1263;0,1263;0,1300;76,1300;76,1263" o:connectangles="0,0,0,0,0,0,0,0,0,0,0,0,0,0,0,0,0"/>
                </v:shape>
                <w10:anchorlock/>
              </v:group>
            </w:pict>
          </mc:Fallback>
        </mc:AlternateContent>
      </w:r>
      <w:r>
        <w:rPr>
          <w:sz w:val="36"/>
          <w:szCs w:val="36"/>
        </w:rPr>
        <w:tab/>
      </w:r>
      <w:r w:rsidR="002A1237">
        <w:rPr>
          <w:sz w:val="36"/>
          <w:szCs w:val="36"/>
        </w:rPr>
        <w:t xml:space="preserve">   </w:t>
      </w:r>
      <w:r w:rsidR="002E55B6">
        <w:rPr>
          <w:noProof/>
          <w:sz w:val="36"/>
          <w:szCs w:val="36"/>
        </w:rPr>
        <mc:AlternateContent>
          <mc:Choice Requires="wpg">
            <w:drawing>
              <wp:inline distT="0" distB="0" distL="0" distR="0" wp14:anchorId="6BAD86CA" wp14:editId="7B18E186">
                <wp:extent cx="597535" cy="606425"/>
                <wp:effectExtent l="0" t="0" r="0" b="3175"/>
                <wp:docPr id="327" name="Grup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535" cy="606425"/>
                          <a:chOff x="3725" y="455"/>
                          <a:chExt cx="941" cy="955"/>
                        </a:xfrm>
                      </wpg:grpSpPr>
                      <wps:wsp>
                        <wps:cNvPr id="328" name="Freeform 227"/>
                        <wps:cNvSpPr>
                          <a:spLocks/>
                        </wps:cNvSpPr>
                        <wps:spPr bwMode="auto">
                          <a:xfrm>
                            <a:off x="3725" y="454"/>
                            <a:ext cx="941" cy="955"/>
                          </a:xfrm>
                          <a:custGeom>
                            <a:avLst/>
                            <a:gdLst>
                              <a:gd name="T0" fmla="+- 0 4614 3725"/>
                              <a:gd name="T1" fmla="*/ T0 w 941"/>
                              <a:gd name="T2" fmla="+- 0 455 455"/>
                              <a:gd name="T3" fmla="*/ 455 h 955"/>
                              <a:gd name="T4" fmla="+- 0 3777 3725"/>
                              <a:gd name="T5" fmla="*/ T4 w 941"/>
                              <a:gd name="T6" fmla="+- 0 455 455"/>
                              <a:gd name="T7" fmla="*/ 455 h 955"/>
                              <a:gd name="T8" fmla="+- 0 3757 3725"/>
                              <a:gd name="T9" fmla="*/ T8 w 941"/>
                              <a:gd name="T10" fmla="+- 0 459 455"/>
                              <a:gd name="T11" fmla="*/ 459 h 955"/>
                              <a:gd name="T12" fmla="+- 0 3740 3725"/>
                              <a:gd name="T13" fmla="*/ T12 w 941"/>
                              <a:gd name="T14" fmla="+- 0 470 455"/>
                              <a:gd name="T15" fmla="*/ 470 h 955"/>
                              <a:gd name="T16" fmla="+- 0 3729 3725"/>
                              <a:gd name="T17" fmla="*/ T16 w 941"/>
                              <a:gd name="T18" fmla="+- 0 487 455"/>
                              <a:gd name="T19" fmla="*/ 487 h 955"/>
                              <a:gd name="T20" fmla="+- 0 3725 3725"/>
                              <a:gd name="T21" fmla="*/ T20 w 941"/>
                              <a:gd name="T22" fmla="+- 0 508 455"/>
                              <a:gd name="T23" fmla="*/ 508 h 955"/>
                              <a:gd name="T24" fmla="+- 0 3725 3725"/>
                              <a:gd name="T25" fmla="*/ T24 w 941"/>
                              <a:gd name="T26" fmla="+- 0 1356 455"/>
                              <a:gd name="T27" fmla="*/ 1356 h 955"/>
                              <a:gd name="T28" fmla="+- 0 3729 3725"/>
                              <a:gd name="T29" fmla="*/ T28 w 941"/>
                              <a:gd name="T30" fmla="+- 0 1377 455"/>
                              <a:gd name="T31" fmla="*/ 1377 h 955"/>
                              <a:gd name="T32" fmla="+- 0 3740 3725"/>
                              <a:gd name="T33" fmla="*/ T32 w 941"/>
                              <a:gd name="T34" fmla="+- 0 1394 455"/>
                              <a:gd name="T35" fmla="*/ 1394 h 955"/>
                              <a:gd name="T36" fmla="+- 0 3757 3725"/>
                              <a:gd name="T37" fmla="*/ T36 w 941"/>
                              <a:gd name="T38" fmla="+- 0 1405 455"/>
                              <a:gd name="T39" fmla="*/ 1405 h 955"/>
                              <a:gd name="T40" fmla="+- 0 3777 3725"/>
                              <a:gd name="T41" fmla="*/ T40 w 941"/>
                              <a:gd name="T42" fmla="+- 0 1409 455"/>
                              <a:gd name="T43" fmla="*/ 1409 h 955"/>
                              <a:gd name="T44" fmla="+- 0 4614 3725"/>
                              <a:gd name="T45" fmla="*/ T44 w 941"/>
                              <a:gd name="T46" fmla="+- 0 1409 455"/>
                              <a:gd name="T47" fmla="*/ 1409 h 955"/>
                              <a:gd name="T48" fmla="+- 0 4634 3725"/>
                              <a:gd name="T49" fmla="*/ T48 w 941"/>
                              <a:gd name="T50" fmla="+- 0 1405 455"/>
                              <a:gd name="T51" fmla="*/ 1405 h 955"/>
                              <a:gd name="T52" fmla="+- 0 4650 3725"/>
                              <a:gd name="T53" fmla="*/ T52 w 941"/>
                              <a:gd name="T54" fmla="+- 0 1394 455"/>
                              <a:gd name="T55" fmla="*/ 1394 h 955"/>
                              <a:gd name="T56" fmla="+- 0 4661 3725"/>
                              <a:gd name="T57" fmla="*/ T56 w 941"/>
                              <a:gd name="T58" fmla="+- 0 1377 455"/>
                              <a:gd name="T59" fmla="*/ 1377 h 955"/>
                              <a:gd name="T60" fmla="+- 0 4666 3725"/>
                              <a:gd name="T61" fmla="*/ T60 w 941"/>
                              <a:gd name="T62" fmla="+- 0 1356 455"/>
                              <a:gd name="T63" fmla="*/ 1356 h 955"/>
                              <a:gd name="T64" fmla="+- 0 4666 3725"/>
                              <a:gd name="T65" fmla="*/ T64 w 941"/>
                              <a:gd name="T66" fmla="+- 0 508 455"/>
                              <a:gd name="T67" fmla="*/ 508 h 955"/>
                              <a:gd name="T68" fmla="+- 0 4661 3725"/>
                              <a:gd name="T69" fmla="*/ T68 w 941"/>
                              <a:gd name="T70" fmla="+- 0 487 455"/>
                              <a:gd name="T71" fmla="*/ 487 h 955"/>
                              <a:gd name="T72" fmla="+- 0 4650 3725"/>
                              <a:gd name="T73" fmla="*/ T72 w 941"/>
                              <a:gd name="T74" fmla="+- 0 470 455"/>
                              <a:gd name="T75" fmla="*/ 470 h 955"/>
                              <a:gd name="T76" fmla="+- 0 4634 3725"/>
                              <a:gd name="T77" fmla="*/ T76 w 941"/>
                              <a:gd name="T78" fmla="+- 0 459 455"/>
                              <a:gd name="T79" fmla="*/ 459 h 955"/>
                              <a:gd name="T80" fmla="+- 0 4614 3725"/>
                              <a:gd name="T81" fmla="*/ T80 w 941"/>
                              <a:gd name="T82" fmla="+- 0 455 455"/>
                              <a:gd name="T83" fmla="*/ 455 h 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41" h="955">
                                <a:moveTo>
                                  <a:pt x="889" y="0"/>
                                </a:moveTo>
                                <a:lnTo>
                                  <a:pt x="52" y="0"/>
                                </a:lnTo>
                                <a:lnTo>
                                  <a:pt x="32" y="4"/>
                                </a:lnTo>
                                <a:lnTo>
                                  <a:pt x="15" y="15"/>
                                </a:lnTo>
                                <a:lnTo>
                                  <a:pt x="4" y="32"/>
                                </a:lnTo>
                                <a:lnTo>
                                  <a:pt x="0" y="53"/>
                                </a:lnTo>
                                <a:lnTo>
                                  <a:pt x="0" y="901"/>
                                </a:lnTo>
                                <a:lnTo>
                                  <a:pt x="4" y="922"/>
                                </a:lnTo>
                                <a:lnTo>
                                  <a:pt x="15" y="939"/>
                                </a:lnTo>
                                <a:lnTo>
                                  <a:pt x="32" y="950"/>
                                </a:lnTo>
                                <a:lnTo>
                                  <a:pt x="52" y="954"/>
                                </a:lnTo>
                                <a:lnTo>
                                  <a:pt x="889" y="954"/>
                                </a:lnTo>
                                <a:lnTo>
                                  <a:pt x="909" y="950"/>
                                </a:lnTo>
                                <a:lnTo>
                                  <a:pt x="925" y="939"/>
                                </a:lnTo>
                                <a:lnTo>
                                  <a:pt x="936" y="922"/>
                                </a:lnTo>
                                <a:lnTo>
                                  <a:pt x="941" y="901"/>
                                </a:lnTo>
                                <a:lnTo>
                                  <a:pt x="941" y="53"/>
                                </a:lnTo>
                                <a:lnTo>
                                  <a:pt x="936" y="32"/>
                                </a:lnTo>
                                <a:lnTo>
                                  <a:pt x="925" y="15"/>
                                </a:lnTo>
                                <a:lnTo>
                                  <a:pt x="909" y="4"/>
                                </a:lnTo>
                                <a:lnTo>
                                  <a:pt x="889" y="0"/>
                                </a:lnTo>
                                <a:close/>
                              </a:path>
                            </a:pathLst>
                          </a:custGeom>
                          <a:solidFill>
                            <a:srgbClr val="3D5A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AutoShape 228"/>
                        <wps:cNvSpPr>
                          <a:spLocks/>
                        </wps:cNvSpPr>
                        <wps:spPr bwMode="auto">
                          <a:xfrm>
                            <a:off x="4104" y="599"/>
                            <a:ext cx="415" cy="810"/>
                          </a:xfrm>
                          <a:custGeom>
                            <a:avLst/>
                            <a:gdLst>
                              <a:gd name="T0" fmla="+- 0 4374 4105"/>
                              <a:gd name="T1" fmla="*/ T0 w 415"/>
                              <a:gd name="T2" fmla="+- 0 1040 599"/>
                              <a:gd name="T3" fmla="*/ 1040 h 810"/>
                              <a:gd name="T4" fmla="+- 0 4227 4105"/>
                              <a:gd name="T5" fmla="*/ T4 w 415"/>
                              <a:gd name="T6" fmla="+- 0 1040 599"/>
                              <a:gd name="T7" fmla="*/ 1040 h 810"/>
                              <a:gd name="T8" fmla="+- 0 4227 4105"/>
                              <a:gd name="T9" fmla="*/ T8 w 415"/>
                              <a:gd name="T10" fmla="+- 0 1409 599"/>
                              <a:gd name="T11" fmla="*/ 1409 h 810"/>
                              <a:gd name="T12" fmla="+- 0 4374 4105"/>
                              <a:gd name="T13" fmla="*/ T12 w 415"/>
                              <a:gd name="T14" fmla="+- 0 1409 599"/>
                              <a:gd name="T15" fmla="*/ 1409 h 810"/>
                              <a:gd name="T16" fmla="+- 0 4374 4105"/>
                              <a:gd name="T17" fmla="*/ T16 w 415"/>
                              <a:gd name="T18" fmla="+- 0 1040 599"/>
                              <a:gd name="T19" fmla="*/ 1040 h 810"/>
                              <a:gd name="T20" fmla="+- 0 4515 4105"/>
                              <a:gd name="T21" fmla="*/ T20 w 415"/>
                              <a:gd name="T22" fmla="+- 0 896 599"/>
                              <a:gd name="T23" fmla="*/ 896 h 810"/>
                              <a:gd name="T24" fmla="+- 0 4105 4105"/>
                              <a:gd name="T25" fmla="*/ T24 w 415"/>
                              <a:gd name="T26" fmla="+- 0 896 599"/>
                              <a:gd name="T27" fmla="*/ 896 h 810"/>
                              <a:gd name="T28" fmla="+- 0 4105 4105"/>
                              <a:gd name="T29" fmla="*/ T28 w 415"/>
                              <a:gd name="T30" fmla="+- 0 1040 599"/>
                              <a:gd name="T31" fmla="*/ 1040 h 810"/>
                              <a:gd name="T32" fmla="+- 0 4496 4105"/>
                              <a:gd name="T33" fmla="*/ T32 w 415"/>
                              <a:gd name="T34" fmla="+- 0 1040 599"/>
                              <a:gd name="T35" fmla="*/ 1040 h 810"/>
                              <a:gd name="T36" fmla="+- 0 4515 4105"/>
                              <a:gd name="T37" fmla="*/ T36 w 415"/>
                              <a:gd name="T38" fmla="+- 0 896 599"/>
                              <a:gd name="T39" fmla="*/ 896 h 810"/>
                              <a:gd name="T40" fmla="+- 0 4410 4105"/>
                              <a:gd name="T41" fmla="*/ T40 w 415"/>
                              <a:gd name="T42" fmla="+- 0 599 599"/>
                              <a:gd name="T43" fmla="*/ 599 h 810"/>
                              <a:gd name="T44" fmla="+- 0 4336 4105"/>
                              <a:gd name="T45" fmla="*/ T44 w 415"/>
                              <a:gd name="T46" fmla="+- 0 611 599"/>
                              <a:gd name="T47" fmla="*/ 611 h 810"/>
                              <a:gd name="T48" fmla="+- 0 4278 4105"/>
                              <a:gd name="T49" fmla="*/ T48 w 415"/>
                              <a:gd name="T50" fmla="+- 0 648 599"/>
                              <a:gd name="T51" fmla="*/ 648 h 810"/>
                              <a:gd name="T52" fmla="+- 0 4241 4105"/>
                              <a:gd name="T53" fmla="*/ T52 w 415"/>
                              <a:gd name="T54" fmla="+- 0 708 599"/>
                              <a:gd name="T55" fmla="*/ 708 h 810"/>
                              <a:gd name="T56" fmla="+- 0 4227 4105"/>
                              <a:gd name="T57" fmla="*/ T56 w 415"/>
                              <a:gd name="T58" fmla="+- 0 789 599"/>
                              <a:gd name="T59" fmla="*/ 789 h 810"/>
                              <a:gd name="T60" fmla="+- 0 4227 4105"/>
                              <a:gd name="T61" fmla="*/ T60 w 415"/>
                              <a:gd name="T62" fmla="+- 0 896 599"/>
                              <a:gd name="T63" fmla="*/ 896 h 810"/>
                              <a:gd name="T64" fmla="+- 0 4374 4105"/>
                              <a:gd name="T65" fmla="*/ T64 w 415"/>
                              <a:gd name="T66" fmla="+- 0 896 599"/>
                              <a:gd name="T67" fmla="*/ 896 h 810"/>
                              <a:gd name="T68" fmla="+- 0 4374 4105"/>
                              <a:gd name="T69" fmla="*/ T68 w 415"/>
                              <a:gd name="T70" fmla="+- 0 804 599"/>
                              <a:gd name="T71" fmla="*/ 804 h 810"/>
                              <a:gd name="T72" fmla="+- 0 4377 4105"/>
                              <a:gd name="T73" fmla="*/ T72 w 415"/>
                              <a:gd name="T74" fmla="+- 0 775 599"/>
                              <a:gd name="T75" fmla="*/ 775 h 810"/>
                              <a:gd name="T76" fmla="+- 0 4387 4105"/>
                              <a:gd name="T77" fmla="*/ T76 w 415"/>
                              <a:gd name="T78" fmla="+- 0 753 599"/>
                              <a:gd name="T79" fmla="*/ 753 h 810"/>
                              <a:gd name="T80" fmla="+- 0 4408 4105"/>
                              <a:gd name="T81" fmla="*/ T80 w 415"/>
                              <a:gd name="T82" fmla="+- 0 739 599"/>
                              <a:gd name="T83" fmla="*/ 739 h 810"/>
                              <a:gd name="T84" fmla="+- 0 4444 4105"/>
                              <a:gd name="T85" fmla="*/ T84 w 415"/>
                              <a:gd name="T86" fmla="+- 0 733 599"/>
                              <a:gd name="T87" fmla="*/ 733 h 810"/>
                              <a:gd name="T88" fmla="+- 0 4519 4105"/>
                              <a:gd name="T89" fmla="*/ T88 w 415"/>
                              <a:gd name="T90" fmla="+- 0 733 599"/>
                              <a:gd name="T91" fmla="*/ 733 h 810"/>
                              <a:gd name="T92" fmla="+- 0 4519 4105"/>
                              <a:gd name="T93" fmla="*/ T92 w 415"/>
                              <a:gd name="T94" fmla="+- 0 605 599"/>
                              <a:gd name="T95" fmla="*/ 605 h 810"/>
                              <a:gd name="T96" fmla="+- 0 4504 4105"/>
                              <a:gd name="T97" fmla="*/ T96 w 415"/>
                              <a:gd name="T98" fmla="+- 0 603 599"/>
                              <a:gd name="T99" fmla="*/ 603 h 810"/>
                              <a:gd name="T100" fmla="+- 0 4479 4105"/>
                              <a:gd name="T101" fmla="*/ T100 w 415"/>
                              <a:gd name="T102" fmla="+- 0 601 599"/>
                              <a:gd name="T103" fmla="*/ 601 h 810"/>
                              <a:gd name="T104" fmla="+- 0 4447 4105"/>
                              <a:gd name="T105" fmla="*/ T104 w 415"/>
                              <a:gd name="T106" fmla="+- 0 600 599"/>
                              <a:gd name="T107" fmla="*/ 600 h 810"/>
                              <a:gd name="T108" fmla="+- 0 4410 4105"/>
                              <a:gd name="T109" fmla="*/ T108 w 415"/>
                              <a:gd name="T110" fmla="+- 0 599 599"/>
                              <a:gd name="T111" fmla="*/ 599 h 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15" h="810">
                                <a:moveTo>
                                  <a:pt x="269" y="441"/>
                                </a:moveTo>
                                <a:lnTo>
                                  <a:pt x="122" y="441"/>
                                </a:lnTo>
                                <a:lnTo>
                                  <a:pt x="122" y="810"/>
                                </a:lnTo>
                                <a:lnTo>
                                  <a:pt x="269" y="810"/>
                                </a:lnTo>
                                <a:lnTo>
                                  <a:pt x="269" y="441"/>
                                </a:lnTo>
                                <a:close/>
                                <a:moveTo>
                                  <a:pt x="410" y="297"/>
                                </a:moveTo>
                                <a:lnTo>
                                  <a:pt x="0" y="297"/>
                                </a:lnTo>
                                <a:lnTo>
                                  <a:pt x="0" y="441"/>
                                </a:lnTo>
                                <a:lnTo>
                                  <a:pt x="391" y="441"/>
                                </a:lnTo>
                                <a:lnTo>
                                  <a:pt x="410" y="297"/>
                                </a:lnTo>
                                <a:close/>
                                <a:moveTo>
                                  <a:pt x="305" y="0"/>
                                </a:moveTo>
                                <a:lnTo>
                                  <a:pt x="231" y="12"/>
                                </a:lnTo>
                                <a:lnTo>
                                  <a:pt x="173" y="49"/>
                                </a:lnTo>
                                <a:lnTo>
                                  <a:pt x="136" y="109"/>
                                </a:lnTo>
                                <a:lnTo>
                                  <a:pt x="122" y="190"/>
                                </a:lnTo>
                                <a:lnTo>
                                  <a:pt x="122" y="297"/>
                                </a:lnTo>
                                <a:lnTo>
                                  <a:pt x="269" y="297"/>
                                </a:lnTo>
                                <a:lnTo>
                                  <a:pt x="269" y="205"/>
                                </a:lnTo>
                                <a:lnTo>
                                  <a:pt x="272" y="176"/>
                                </a:lnTo>
                                <a:lnTo>
                                  <a:pt x="282" y="154"/>
                                </a:lnTo>
                                <a:lnTo>
                                  <a:pt x="303" y="140"/>
                                </a:lnTo>
                                <a:lnTo>
                                  <a:pt x="339" y="134"/>
                                </a:lnTo>
                                <a:lnTo>
                                  <a:pt x="414" y="134"/>
                                </a:lnTo>
                                <a:lnTo>
                                  <a:pt x="414" y="6"/>
                                </a:lnTo>
                                <a:lnTo>
                                  <a:pt x="399" y="4"/>
                                </a:lnTo>
                                <a:lnTo>
                                  <a:pt x="374" y="2"/>
                                </a:lnTo>
                                <a:lnTo>
                                  <a:pt x="342" y="1"/>
                                </a:lnTo>
                                <a:lnTo>
                                  <a:pt x="3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600C8D6" id="Grupp 327" o:spid="_x0000_s1026" style="width:47.05pt;height:47.75pt;mso-position-horizontal-relative:char;mso-position-vertical-relative:line" coordorigin="3725,455" coordsize="94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">
                <v:shape id="Freeform 227" o:spid="_x0000_s1027" style="position:absolute;left:3725;top:454;width:941;height:955;visibility:visible;mso-wrap-style:square;v-text-anchor:top" coordsize="94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" path="m889,l52,,32,4,15,15,4,32,,53,,901r4,21l15,939r17,11l52,954r837,l909,950r16,-11l936,922r5,-21l941,53,936,32,925,15,909,4,889,xe" fillcolor="#3d5a99" stroked="f">
                  <v:path arrowok="t" o:connecttype="custom" o:connectlocs="889,455;52,455;32,459;15,470;4,487;0,508;0,1356;4,1377;15,1394;32,1405;52,1409;889,1409;909,1405;925,1394;936,1377;941,1356;941,508;936,487;925,470;909,459;889,455" o:connectangles="0,0,0,0,0,0,0,0,0,0,0,0,0,0,0,0,0,0,0,0,0"/>
                </v:shape>
                <v:shape id="AutoShape 228" o:spid="_x0000_s1028" style="position:absolute;left:4104;top:599;width:415;height:810;visibility:visible;mso-wrap-style:square;v-text-anchor:top" coordsize="41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" path="m269,441r-147,l122,810r147,l269,441xm410,297l,297,,441r391,l410,297xm305,l231,12,173,49r-37,60l122,190r,107l269,297r,-92l272,176r10,-22l303,140r36,-6l414,134,414,6,399,4,374,2,342,1,305,xe" stroked="f">
                  <v:path arrowok="t" o:connecttype="custom" o:connectlocs="269,1040;122,1040;122,1409;269,1409;269,1040;410,896;0,896;0,1040;391,1040;410,896;305,599;231,611;173,648;136,708;122,789;122,896;269,896;269,804;272,775;282,753;303,739;339,733;414,733;414,605;399,603;374,601;342,600;305,599" o:connectangles="0,0,0,0,0,0,0,0,0,0,0,0,0,0,0,0,0,0,0,0,0,0,0,0,0,0,0,0"/>
                </v:shape>
                <w10:anchorlock/>
              </v:group>
            </w:pict>
          </mc:Fallback>
        </mc:AlternateContent>
      </w:r>
      <w:r w:rsidR="002E55B6">
        <w:rPr>
          <w:sz w:val="36"/>
          <w:szCs w:val="36"/>
        </w:rPr>
        <w:tab/>
      </w:r>
      <w:r w:rsidR="002A1237">
        <w:rPr>
          <w:sz w:val="36"/>
          <w:szCs w:val="36"/>
        </w:rPr>
        <w:t xml:space="preserve">   </w:t>
      </w:r>
      <w:r w:rsidR="00C04C78" w:rsidRPr="00C04C78">
        <w:rPr>
          <w:noProof/>
        </w:rPr>
        <w:drawing>
          <wp:inline distT="0" distB="0" distL="0" distR="0" wp14:anchorId="595D38F3" wp14:editId="441F6C9C">
            <wp:extent cx="723900" cy="678911"/>
            <wp:effectExtent l="0" t="0" r="0" b="6985"/>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1711" r="20065"/>
                    <a:stretch/>
                  </pic:blipFill>
                  <pic:spPr bwMode="auto">
                    <a:xfrm>
                      <a:off x="0" y="0"/>
                      <a:ext cx="731937" cy="686448"/>
                    </a:xfrm>
                    <a:prstGeom prst="rect">
                      <a:avLst/>
                    </a:prstGeom>
                    <a:ln>
                      <a:noFill/>
                    </a:ln>
                    <a:extLst>
                      <a:ext uri="{53640926-AAD7-44D8-BBD7-CCE9431645EC}">
                        <a14:shadowObscured xmlns:a14="http://schemas.microsoft.com/office/drawing/2010/main"/>
                      </a:ext>
                    </a:extLst>
                  </pic:spPr>
                </pic:pic>
              </a:graphicData>
            </a:graphic>
          </wp:inline>
        </w:drawing>
      </w:r>
      <w:r w:rsidR="002A1237">
        <w:rPr>
          <w:sz w:val="36"/>
          <w:szCs w:val="36"/>
        </w:rPr>
        <w:br/>
      </w:r>
      <w:r w:rsidR="002E55B6" w:rsidRPr="003F78C3">
        <w:rPr>
          <w:sz w:val="28"/>
          <w:szCs w:val="28"/>
        </w:rPr>
        <w:t xml:space="preserve">Google </w:t>
      </w:r>
      <w:proofErr w:type="spellStart"/>
      <w:r w:rsidR="002E55B6" w:rsidRPr="003F78C3">
        <w:rPr>
          <w:sz w:val="28"/>
          <w:szCs w:val="28"/>
        </w:rPr>
        <w:t>maps</w:t>
      </w:r>
      <w:proofErr w:type="spellEnd"/>
      <w:r w:rsidR="00C04C78" w:rsidRPr="003F78C3">
        <w:rPr>
          <w:sz w:val="28"/>
          <w:szCs w:val="28"/>
        </w:rPr>
        <w:tab/>
      </w:r>
      <w:r w:rsidR="002E55B6" w:rsidRPr="003F78C3">
        <w:rPr>
          <w:sz w:val="28"/>
          <w:szCs w:val="28"/>
        </w:rPr>
        <w:t>Sofia scoutkår</w:t>
      </w:r>
      <w:r w:rsidR="00BF1D09">
        <w:rPr>
          <w:sz w:val="28"/>
          <w:szCs w:val="28"/>
        </w:rPr>
        <w:tab/>
      </w:r>
      <w:r w:rsidR="002E55B6" w:rsidRPr="003F78C3">
        <w:rPr>
          <w:sz w:val="28"/>
          <w:szCs w:val="28"/>
        </w:rPr>
        <w:t>@sofiascoutkar</w:t>
      </w:r>
    </w:p>
    <w:sectPr w:rsidR="002E55B6" w:rsidRPr="003F78C3" w:rsidSect="00BB5407">
      <w:headerReference w:type="default" r:id="rId13"/>
      <w:footerReference w:type="default" r:id="rId14"/>
      <w:headerReference w:type="first" r:id="rId15"/>
      <w:footerReference w:type="first" r:id="rId16"/>
      <w:pgSz w:w="11906" w:h="16838" w:code="9"/>
      <w:pgMar w:top="2410" w:right="140" w:bottom="1701" w:left="142" w:header="0" w:footer="567" w:gutter="0"/>
      <w:cols w:space="28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625D74" w14:textId="77777777" w:rsidR="00545BEF" w:rsidRDefault="00545BEF">
      <w:r>
        <w:separator/>
      </w:r>
    </w:p>
    <w:p w14:paraId="17A80103" w14:textId="77777777" w:rsidR="00545BEF" w:rsidRDefault="00545BEF"/>
  </w:endnote>
  <w:endnote w:type="continuationSeparator" w:id="0">
    <w:p w14:paraId="3E1ED8BE" w14:textId="77777777" w:rsidR="00545BEF" w:rsidRDefault="00545BEF">
      <w:r>
        <w:continuationSeparator/>
      </w:r>
    </w:p>
    <w:p w14:paraId="406DD1C2" w14:textId="77777777" w:rsidR="00545BEF" w:rsidRDefault="00545B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altName w:val="Garamond"/>
    <w:panose1 w:val="02020404030301010803"/>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PMingLiU">
    <w:altName w:val="PMingLiU"/>
    <w:panose1 w:val="02010601000101010101"/>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DokChampa">
    <w:charset w:val="DE"/>
    <w:family w:val="swiss"/>
    <w:pitch w:val="variable"/>
    <w:sig w:usb0="83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ellrutnt"/>
      <w:tblW w:w="6125" w:type="pct"/>
      <w:tblInd w:w="-964"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239"/>
    </w:tblGrid>
    <w:tr w:rsidR="00E23A47" w:rsidRPr="00D86CD5" w14:paraId="22E62438" w14:textId="77777777" w:rsidTr="00946BA4">
      <w:trPr>
        <w:trHeight w:hRule="exact" w:val="283"/>
      </w:trPr>
      <w:tc>
        <w:tcPr>
          <w:tcW w:w="10773" w:type="dxa"/>
        </w:tcPr>
        <w:p w14:paraId="025F73B2" w14:textId="77777777" w:rsidR="00E23A47" w:rsidRPr="00D86CD5" w:rsidRDefault="00E23A47" w:rsidP="00997C20">
          <w:pPr>
            <w:pStyle w:val="Sidhuvud"/>
            <w:rPr>
              <w:spacing w:val="4"/>
            </w:rPr>
          </w:pPr>
        </w:p>
      </w:tc>
    </w:tr>
    <w:tr w:rsidR="00E23A47" w:rsidRPr="00D86CD5" w14:paraId="4290D168" w14:textId="77777777" w:rsidTr="00946BA4">
      <w:tc>
        <w:tcPr>
          <w:tcW w:w="10773" w:type="dxa"/>
        </w:tcPr>
        <w:p w14:paraId="720846CB" w14:textId="77777777" w:rsidR="001D0C08" w:rsidRPr="001D0C08" w:rsidRDefault="009370A0" w:rsidP="006E4C5A">
          <w:pPr>
            <w:pStyle w:val="Sidfot"/>
          </w:pPr>
          <w:r>
            <w:fldChar w:fldCharType="begin"/>
          </w:r>
          <w:r>
            <w:instrText xml:space="preserve"> PAGE   \* MERGEFORMAT </w:instrText>
          </w:r>
          <w:r>
            <w:fldChar w:fldCharType="separate"/>
          </w:r>
          <w:r w:rsidR="005C1B7C">
            <w:rPr>
              <w:noProof/>
            </w:rPr>
            <w:t>2</w:t>
          </w:r>
          <w:r>
            <w:fldChar w:fldCharType="end"/>
          </w:r>
          <w:r>
            <w:t xml:space="preserve"> (</w:t>
          </w:r>
          <w:r w:rsidR="00854621">
            <w:rPr>
              <w:noProof/>
            </w:rPr>
            <w:fldChar w:fldCharType="begin"/>
          </w:r>
          <w:r w:rsidR="00854621">
            <w:rPr>
              <w:noProof/>
            </w:rPr>
            <w:instrText xml:space="preserve"> NUMPAGES   \* MERGEFORMAT </w:instrText>
          </w:r>
          <w:r w:rsidR="00854621">
            <w:rPr>
              <w:noProof/>
            </w:rPr>
            <w:fldChar w:fldCharType="separate"/>
          </w:r>
          <w:r w:rsidR="005C1B7C">
            <w:rPr>
              <w:noProof/>
            </w:rPr>
            <w:t>2</w:t>
          </w:r>
          <w:r w:rsidR="00854621">
            <w:rPr>
              <w:noProof/>
            </w:rPr>
            <w:fldChar w:fldCharType="end"/>
          </w:r>
          <w:r>
            <w:t>)</w:t>
          </w:r>
        </w:p>
      </w:tc>
    </w:tr>
  </w:tbl>
  <w:p w14:paraId="48BE5FC4" w14:textId="77777777" w:rsidR="00997C20" w:rsidRPr="00D86CD5" w:rsidRDefault="00997C20" w:rsidP="00997C20">
    <w:pPr>
      <w:pStyle w:val="Sidfot"/>
      <w:rPr>
        <w:spacing w:val="4"/>
        <w:sz w:val="2"/>
        <w:szCs w:val="2"/>
      </w:rPr>
    </w:pPr>
  </w:p>
  <w:p w14:paraId="4A6CCC00" w14:textId="77777777" w:rsidR="002D183B" w:rsidRDefault="002D183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ellrutnt"/>
      <w:tblW w:w="5476" w:type="pct"/>
      <w:tblInd w:w="-964"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731"/>
    </w:tblGrid>
    <w:tr w:rsidR="000215B6" w:rsidRPr="00D86CD5" w14:paraId="753A4205" w14:textId="77777777" w:rsidTr="002A1237">
      <w:trPr>
        <w:trHeight w:hRule="exact" w:val="283"/>
      </w:trPr>
      <w:tc>
        <w:tcPr>
          <w:tcW w:w="12730" w:type="dxa"/>
        </w:tcPr>
        <w:p w14:paraId="3F6DE014" w14:textId="77777777" w:rsidR="000215B6" w:rsidRPr="00D86CD5" w:rsidRDefault="000215B6" w:rsidP="002A1237">
          <w:pPr>
            <w:pStyle w:val="Sidhuvud"/>
            <w:ind w:left="825"/>
            <w:rPr>
              <w:spacing w:val="4"/>
            </w:rPr>
          </w:pPr>
        </w:p>
      </w:tc>
    </w:tr>
    <w:tr w:rsidR="00766B3F" w:rsidRPr="00BB5407" w14:paraId="374C89F8" w14:textId="77777777" w:rsidTr="002A1237">
      <w:trPr>
        <w:trHeight w:hRule="exact" w:val="510"/>
      </w:trPr>
      <w:tc>
        <w:tcPr>
          <w:tcW w:w="12730" w:type="dxa"/>
        </w:tcPr>
        <w:p w14:paraId="6ACF2036" w14:textId="29595D81" w:rsidR="000215B6" w:rsidRPr="00766B3F" w:rsidRDefault="00545BEF" w:rsidP="002A1237">
          <w:pPr>
            <w:pStyle w:val="Sidfot"/>
            <w:ind w:left="825"/>
            <w:rPr>
              <w:color w:val="000000" w:themeColor="text1"/>
            </w:rPr>
          </w:pPr>
          <w:sdt>
            <w:sdtPr>
              <w:rPr>
                <w:color w:val="000000" w:themeColor="text1"/>
              </w:rPr>
              <w:alias w:val="Scoutkår"/>
              <w:tag w:val="Namn scoutkår"/>
              <w:id w:val="2102365884"/>
              <w:text/>
            </w:sdtPr>
            <w:sdtEndPr/>
            <w:sdtContent>
              <w:r w:rsidR="00C47131">
                <w:rPr>
                  <w:color w:val="000000" w:themeColor="text1"/>
                </w:rPr>
                <w:t>Sofia scoutkår</w:t>
              </w:r>
            </w:sdtContent>
          </w:sdt>
          <w:r w:rsidR="006477B7" w:rsidRPr="00766B3F">
            <w:rPr>
              <w:color w:val="000000" w:themeColor="text1"/>
            </w:rPr>
            <w:t xml:space="preserve"> </w:t>
          </w:r>
          <w:r w:rsidR="000215B6" w:rsidRPr="00766B3F">
            <w:rPr>
              <w:color w:val="000000" w:themeColor="text1"/>
            </w:rPr>
            <w:t xml:space="preserve">| </w:t>
          </w:r>
          <w:sdt>
            <w:sdtPr>
              <w:rPr>
                <w:color w:val="000000" w:themeColor="text1"/>
              </w:rPr>
              <w:alias w:val="Postadress inkl postnr och ort"/>
              <w:tag w:val="Namn scoutkår"/>
              <w:id w:val="599459364"/>
              <w:text/>
            </w:sdtPr>
            <w:sdtEndPr/>
            <w:sdtContent>
              <w:r w:rsidR="00C47131">
                <w:rPr>
                  <w:color w:val="000000" w:themeColor="text1"/>
                </w:rPr>
                <w:t>Erik Dahlbergsgatan 10, Jönköping</w:t>
              </w:r>
            </w:sdtContent>
          </w:sdt>
          <w:r w:rsidR="006D6C85" w:rsidRPr="00766B3F">
            <w:rPr>
              <w:color w:val="000000" w:themeColor="text1"/>
            </w:rPr>
            <w:t xml:space="preserve"> | </w:t>
          </w:r>
          <w:r w:rsidR="00C47131">
            <w:rPr>
              <w:color w:val="000000" w:themeColor="text1"/>
            </w:rPr>
            <w:t xml:space="preserve">Kontakt </w:t>
          </w:r>
          <w:proofErr w:type="spellStart"/>
          <w:r w:rsidR="00C47131">
            <w:rPr>
              <w:color w:val="000000" w:themeColor="text1"/>
            </w:rPr>
            <w:t>Bastan</w:t>
          </w:r>
          <w:proofErr w:type="spellEnd"/>
          <w:r w:rsidR="00C47131">
            <w:rPr>
              <w:color w:val="000000" w:themeColor="text1"/>
            </w:rPr>
            <w:t xml:space="preserve">; </w:t>
          </w:r>
          <w:r w:rsidR="006B1F7A">
            <w:rPr>
              <w:color w:val="000000" w:themeColor="text1"/>
            </w:rPr>
            <w:t>Carina Arthursson</w:t>
          </w:r>
          <w:r w:rsidR="00C47131">
            <w:rPr>
              <w:color w:val="000000" w:themeColor="text1"/>
            </w:rPr>
            <w:t xml:space="preserve"> 070-</w:t>
          </w:r>
          <w:r w:rsidR="006B1F7A">
            <w:rPr>
              <w:color w:val="000000" w:themeColor="text1"/>
            </w:rPr>
            <w:t>2093270</w:t>
          </w:r>
        </w:p>
        <w:p w14:paraId="2713A277" w14:textId="7ED35A24" w:rsidR="000215B6" w:rsidRPr="00712321" w:rsidRDefault="007E4829" w:rsidP="002A1237">
          <w:pPr>
            <w:pStyle w:val="Sidfot"/>
            <w:ind w:left="825"/>
            <w:rPr>
              <w:color w:val="000000" w:themeColor="text1"/>
              <w:lang w:val="en-US"/>
            </w:rPr>
          </w:pPr>
          <w:r w:rsidRPr="00712321">
            <w:rPr>
              <w:color w:val="000000" w:themeColor="text1"/>
              <w:lang w:val="en-US"/>
            </w:rPr>
            <w:t xml:space="preserve">Mail: </w:t>
          </w:r>
          <w:sdt>
            <w:sdtPr>
              <w:rPr>
                <w:color w:val="000000" w:themeColor="text1"/>
                <w:lang w:val="en-US"/>
              </w:rPr>
              <w:alias w:val="Mail"/>
              <w:id w:val="-662242790"/>
              <w:text/>
            </w:sdtPr>
            <w:sdtEndPr/>
            <w:sdtContent>
              <w:r w:rsidR="006B1F7A">
                <w:rPr>
                  <w:color w:val="000000" w:themeColor="text1"/>
                  <w:lang w:val="en-US"/>
                </w:rPr>
                <w:t>carina@arth.se</w:t>
              </w:r>
            </w:sdtContent>
          </w:sdt>
          <w:r w:rsidR="006D6C85" w:rsidRPr="00712321">
            <w:rPr>
              <w:color w:val="000000" w:themeColor="text1"/>
              <w:lang w:val="en-US"/>
            </w:rPr>
            <w:t xml:space="preserve"> </w:t>
          </w:r>
          <w:r w:rsidR="000215B6" w:rsidRPr="00712321">
            <w:rPr>
              <w:color w:val="000000" w:themeColor="text1"/>
              <w:lang w:val="en-US"/>
            </w:rPr>
            <w:t>|</w:t>
          </w:r>
          <w:r w:rsidRPr="00712321">
            <w:rPr>
              <w:color w:val="000000" w:themeColor="text1"/>
              <w:lang w:val="en-US"/>
            </w:rPr>
            <w:t xml:space="preserve"> </w:t>
          </w:r>
          <w:r w:rsidR="00C47131" w:rsidRPr="00712321">
            <w:rPr>
              <w:color w:val="000000" w:themeColor="text1"/>
              <w:lang w:val="en-US"/>
            </w:rPr>
            <w:t>www.sofiascoutkar.se</w:t>
          </w:r>
        </w:p>
      </w:tc>
    </w:tr>
  </w:tbl>
  <w:p w14:paraId="0E55C7AA" w14:textId="77777777" w:rsidR="00FE0890" w:rsidRPr="00712321" w:rsidRDefault="00FE0890" w:rsidP="000215B6">
    <w:pPr>
      <w:pStyle w:val="Ingenrad"/>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2E0988" w14:textId="77777777" w:rsidR="00545BEF" w:rsidRDefault="00545BEF">
      <w:r>
        <w:separator/>
      </w:r>
    </w:p>
    <w:p w14:paraId="663079A6" w14:textId="77777777" w:rsidR="00545BEF" w:rsidRDefault="00545BEF"/>
  </w:footnote>
  <w:footnote w:type="continuationSeparator" w:id="0">
    <w:p w14:paraId="62645AF5" w14:textId="77777777" w:rsidR="00545BEF" w:rsidRDefault="00545BEF">
      <w:r>
        <w:continuationSeparator/>
      </w:r>
    </w:p>
    <w:p w14:paraId="3F026310" w14:textId="77777777" w:rsidR="00545BEF" w:rsidRDefault="00545BE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2AA371" w14:textId="77777777" w:rsidR="00F00625" w:rsidRDefault="00F00625"/>
  <w:p w14:paraId="156C27AC" w14:textId="235EAD4A" w:rsidR="00FF537E" w:rsidRDefault="00FF537E">
    <w:r>
      <w:rPr>
        <w:noProof/>
        <w:lang w:eastAsia="sv-SE"/>
      </w:rPr>
      <mc:AlternateContent>
        <mc:Choice Requires="wps">
          <w:drawing>
            <wp:anchor distT="0" distB="0" distL="114300" distR="114300" simplePos="0" relativeHeight="251659776" behindDoc="0" locked="0" layoutInCell="1" allowOverlap="1" wp14:anchorId="3305A473" wp14:editId="6767E0B5">
              <wp:simplePos x="0" y="0"/>
              <wp:positionH relativeFrom="page">
                <wp:posOffset>369570</wp:posOffset>
              </wp:positionH>
              <wp:positionV relativeFrom="page">
                <wp:posOffset>611505</wp:posOffset>
              </wp:positionV>
              <wp:extent cx="6840000" cy="0"/>
              <wp:effectExtent l="0" t="0" r="37465" b="19050"/>
              <wp:wrapNone/>
              <wp:docPr id="15" name="Rak koppling 15"/>
              <wp:cNvGraphicFramePr/>
              <a:graphic xmlns:a="http://schemas.openxmlformats.org/drawingml/2006/main">
                <a:graphicData uri="http://schemas.microsoft.com/office/word/2010/wordprocessingShape">
                  <wps:wsp>
                    <wps:cNvCnPr/>
                    <wps:spPr>
                      <a:xfrm>
                        <a:off x="0" y="0"/>
                        <a:ext cx="684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E9A3025" id="Rak koppling 15" o:spid="_x0000_s1026" style="position:absolute;z-index:25165977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9.1pt,48.15pt" to="567.7pt,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" strokecolor="black [3213]">
              <w10:wrap anchorx="page" anchory="page"/>
            </v:line>
          </w:pict>
        </mc:Fallback>
      </mc:AlternateContent>
    </w:r>
    <w:r>
      <w:rPr>
        <w:noProof/>
        <w:lang w:eastAsia="sv-SE"/>
      </w:rPr>
      <w:drawing>
        <wp:inline distT="0" distB="0" distL="0" distR="0" wp14:anchorId="02475D59" wp14:editId="06D4E266">
          <wp:extent cx="1141200" cy="356400"/>
          <wp:effectExtent l="0" t="0" r="1905" b="5715"/>
          <wp:docPr id="227" name="Bildobjekt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b-horizontal-rgb-01.jpg"/>
                  <pic:cNvPicPr/>
                </pic:nvPicPr>
                <pic:blipFill>
                  <a:blip r:embed="rId1"/>
                  <a:stretch>
                    <a:fillRect/>
                  </a:stretch>
                </pic:blipFill>
                <pic:spPr>
                  <a:xfrm>
                    <a:off x="0" y="0"/>
                    <a:ext cx="1141200" cy="3564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D36B39" w14:textId="00A65AD7" w:rsidR="00C47131" w:rsidRPr="007B0BB9" w:rsidRDefault="00BF4374" w:rsidP="00BF4374">
    <w:pPr>
      <w:pStyle w:val="Brdtext"/>
      <w:ind w:left="-1644" w:firstLine="1644"/>
      <w:rPr>
        <w:rFonts w:ascii="Arial"/>
        <w:b/>
        <w:lang w:val="sv-SE"/>
      </w:rPr>
    </w:pPr>
    <w:r>
      <w:rPr>
        <w:noProof/>
      </w:rPr>
      <mc:AlternateContent>
        <mc:Choice Requires="wpg">
          <w:drawing>
            <wp:anchor distT="0" distB="0" distL="114300" distR="114300" simplePos="0" relativeHeight="251661824" behindDoc="0" locked="0" layoutInCell="1" allowOverlap="1" wp14:anchorId="08F7A2C1" wp14:editId="662E0F84">
              <wp:simplePos x="0" y="0"/>
              <wp:positionH relativeFrom="page">
                <wp:align>left</wp:align>
              </wp:positionH>
              <wp:positionV relativeFrom="paragraph">
                <wp:posOffset>0</wp:posOffset>
              </wp:positionV>
              <wp:extent cx="7560310" cy="2859405"/>
              <wp:effectExtent l="0" t="0" r="2540" b="0"/>
              <wp:wrapNone/>
              <wp:docPr id="2" name="Grup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859405"/>
                        <a:chOff x="0" y="-4650"/>
                        <a:chExt cx="11906" cy="4503"/>
                      </a:xfrm>
                    </wpg:grpSpPr>
                    <pic:pic xmlns:pic="http://schemas.openxmlformats.org/drawingml/2006/picture">
                      <pic:nvPicPr>
                        <pic:cNvPr id="3"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4650"/>
                          <a:ext cx="11906" cy="4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725" y="-4650"/>
                          <a:ext cx="2230"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849" y="-4425"/>
                          <a:ext cx="320"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8"/>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212" y="-4409"/>
                          <a:ext cx="160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Freeform 9"/>
                      <wps:cNvSpPr>
                        <a:spLocks/>
                      </wps:cNvSpPr>
                      <wps:spPr bwMode="auto">
                        <a:xfrm>
                          <a:off x="9673" y="-3903"/>
                          <a:ext cx="1484" cy="2119"/>
                        </a:xfrm>
                        <a:custGeom>
                          <a:avLst/>
                          <a:gdLst>
                            <a:gd name="T0" fmla="+- 0 11155 9673"/>
                            <a:gd name="T1" fmla="*/ T0 w 1484"/>
                            <a:gd name="T2" fmla="+- 0 -3902 -3902"/>
                            <a:gd name="T3" fmla="*/ -3902 h 2119"/>
                            <a:gd name="T4" fmla="+- 0 9673 9673"/>
                            <a:gd name="T5" fmla="*/ T4 w 1484"/>
                            <a:gd name="T6" fmla="+- 0 -3902 -3902"/>
                            <a:gd name="T7" fmla="*/ -3902 h 2119"/>
                            <a:gd name="T8" fmla="+- 0 9673 9673"/>
                            <a:gd name="T9" fmla="*/ T8 w 1484"/>
                            <a:gd name="T10" fmla="+- 0 -2525 -3902"/>
                            <a:gd name="T11" fmla="*/ -2525 h 2119"/>
                            <a:gd name="T12" fmla="+- 0 9677 9673"/>
                            <a:gd name="T13" fmla="*/ T12 w 1484"/>
                            <a:gd name="T14" fmla="+- 0 -2447 -3902"/>
                            <a:gd name="T15" fmla="*/ -2447 h 2119"/>
                            <a:gd name="T16" fmla="+- 0 9689 9673"/>
                            <a:gd name="T17" fmla="*/ T16 w 1484"/>
                            <a:gd name="T18" fmla="+- 0 -2371 -3902"/>
                            <a:gd name="T19" fmla="*/ -2371 h 2119"/>
                            <a:gd name="T20" fmla="+- 0 9709 9673"/>
                            <a:gd name="T21" fmla="*/ T20 w 1484"/>
                            <a:gd name="T22" fmla="+- 0 -2298 -3902"/>
                            <a:gd name="T23" fmla="*/ -2298 h 2119"/>
                            <a:gd name="T24" fmla="+- 0 9735 9673"/>
                            <a:gd name="T25" fmla="*/ T24 w 1484"/>
                            <a:gd name="T26" fmla="+- 0 -2228 -3902"/>
                            <a:gd name="T27" fmla="*/ -2228 h 2119"/>
                            <a:gd name="T28" fmla="+- 0 9768 9673"/>
                            <a:gd name="T29" fmla="*/ T28 w 1484"/>
                            <a:gd name="T30" fmla="+- 0 -2161 -3902"/>
                            <a:gd name="T31" fmla="*/ -2161 h 2119"/>
                            <a:gd name="T32" fmla="+- 0 9808 9673"/>
                            <a:gd name="T33" fmla="*/ T32 w 1484"/>
                            <a:gd name="T34" fmla="+- 0 -2099 -3902"/>
                            <a:gd name="T35" fmla="*/ -2099 h 2119"/>
                            <a:gd name="T36" fmla="+- 0 9853 9673"/>
                            <a:gd name="T37" fmla="*/ T36 w 1484"/>
                            <a:gd name="T38" fmla="+- 0 -2041 -3902"/>
                            <a:gd name="T39" fmla="*/ -2041 h 2119"/>
                            <a:gd name="T40" fmla="+- 0 9907 9673"/>
                            <a:gd name="T41" fmla="*/ T40 w 1484"/>
                            <a:gd name="T42" fmla="+- 0 -1985 -3902"/>
                            <a:gd name="T43" fmla="*/ -1985 h 2119"/>
                            <a:gd name="T44" fmla="+- 0 9966 9673"/>
                            <a:gd name="T45" fmla="*/ T44 w 1484"/>
                            <a:gd name="T46" fmla="+- 0 -1934 -3902"/>
                            <a:gd name="T47" fmla="*/ -1934 h 2119"/>
                            <a:gd name="T48" fmla="+- 0 10031 9673"/>
                            <a:gd name="T49" fmla="*/ T48 w 1484"/>
                            <a:gd name="T50" fmla="+- 0 -1890 -3902"/>
                            <a:gd name="T51" fmla="*/ -1890 h 2119"/>
                            <a:gd name="T52" fmla="+- 0 10101 9673"/>
                            <a:gd name="T53" fmla="*/ T52 w 1484"/>
                            <a:gd name="T54" fmla="+- 0 -1853 -3902"/>
                            <a:gd name="T55" fmla="*/ -1853 h 2119"/>
                            <a:gd name="T56" fmla="+- 0 10174 9673"/>
                            <a:gd name="T57" fmla="*/ T56 w 1484"/>
                            <a:gd name="T58" fmla="+- 0 -1824 -3902"/>
                            <a:gd name="T59" fmla="*/ -1824 h 2119"/>
                            <a:gd name="T60" fmla="+- 0 10251 9673"/>
                            <a:gd name="T61" fmla="*/ T60 w 1484"/>
                            <a:gd name="T62" fmla="+- 0 -1802 -3902"/>
                            <a:gd name="T63" fmla="*/ -1802 h 2119"/>
                            <a:gd name="T64" fmla="+- 0 10331 9673"/>
                            <a:gd name="T65" fmla="*/ T64 w 1484"/>
                            <a:gd name="T66" fmla="+- 0 -1788 -3902"/>
                            <a:gd name="T67" fmla="*/ -1788 h 2119"/>
                            <a:gd name="T68" fmla="+- 0 10414 9673"/>
                            <a:gd name="T69" fmla="*/ T68 w 1484"/>
                            <a:gd name="T70" fmla="+- 0 -1784 -3902"/>
                            <a:gd name="T71" fmla="*/ -1784 h 2119"/>
                            <a:gd name="T72" fmla="+- 0 10497 9673"/>
                            <a:gd name="T73" fmla="*/ T72 w 1484"/>
                            <a:gd name="T74" fmla="+- 0 -1788 -3902"/>
                            <a:gd name="T75" fmla="*/ -1788 h 2119"/>
                            <a:gd name="T76" fmla="+- 0 10578 9673"/>
                            <a:gd name="T77" fmla="*/ T76 w 1484"/>
                            <a:gd name="T78" fmla="+- 0 -1802 -3902"/>
                            <a:gd name="T79" fmla="*/ -1802 h 2119"/>
                            <a:gd name="T80" fmla="+- 0 10655 9673"/>
                            <a:gd name="T81" fmla="*/ T80 w 1484"/>
                            <a:gd name="T82" fmla="+- 0 -1824 -3902"/>
                            <a:gd name="T83" fmla="*/ -1824 h 2119"/>
                            <a:gd name="T84" fmla="+- 0 10728 9673"/>
                            <a:gd name="T85" fmla="*/ T84 w 1484"/>
                            <a:gd name="T86" fmla="+- 0 -1853 -3902"/>
                            <a:gd name="T87" fmla="*/ -1853 h 2119"/>
                            <a:gd name="T88" fmla="+- 0 10798 9673"/>
                            <a:gd name="T89" fmla="*/ T88 w 1484"/>
                            <a:gd name="T90" fmla="+- 0 -1890 -3902"/>
                            <a:gd name="T91" fmla="*/ -1890 h 2119"/>
                            <a:gd name="T92" fmla="+- 0 10862 9673"/>
                            <a:gd name="T93" fmla="*/ T92 w 1484"/>
                            <a:gd name="T94" fmla="+- 0 -1934 -3902"/>
                            <a:gd name="T95" fmla="*/ -1934 h 2119"/>
                            <a:gd name="T96" fmla="+- 0 10922 9673"/>
                            <a:gd name="T97" fmla="*/ T96 w 1484"/>
                            <a:gd name="T98" fmla="+- 0 -1985 -3902"/>
                            <a:gd name="T99" fmla="*/ -1985 h 2119"/>
                            <a:gd name="T100" fmla="+- 0 10976 9673"/>
                            <a:gd name="T101" fmla="*/ T100 w 1484"/>
                            <a:gd name="T102" fmla="+- 0 -2041 -3902"/>
                            <a:gd name="T103" fmla="*/ -2041 h 2119"/>
                            <a:gd name="T104" fmla="+- 0 11021 9673"/>
                            <a:gd name="T105" fmla="*/ T104 w 1484"/>
                            <a:gd name="T106" fmla="+- 0 -2099 -3902"/>
                            <a:gd name="T107" fmla="*/ -2099 h 2119"/>
                            <a:gd name="T108" fmla="+- 0 11061 9673"/>
                            <a:gd name="T109" fmla="*/ T108 w 1484"/>
                            <a:gd name="T110" fmla="+- 0 -2161 -3902"/>
                            <a:gd name="T111" fmla="*/ -2161 h 2119"/>
                            <a:gd name="T112" fmla="+- 0 11094 9673"/>
                            <a:gd name="T113" fmla="*/ T112 w 1484"/>
                            <a:gd name="T114" fmla="+- 0 -2228 -3902"/>
                            <a:gd name="T115" fmla="*/ -2228 h 2119"/>
                            <a:gd name="T116" fmla="+- 0 11120 9673"/>
                            <a:gd name="T117" fmla="*/ T116 w 1484"/>
                            <a:gd name="T118" fmla="+- 0 -2298 -3902"/>
                            <a:gd name="T119" fmla="*/ -2298 h 2119"/>
                            <a:gd name="T120" fmla="+- 0 11140 9673"/>
                            <a:gd name="T121" fmla="*/ T120 w 1484"/>
                            <a:gd name="T122" fmla="+- 0 -2371 -3902"/>
                            <a:gd name="T123" fmla="*/ -2371 h 2119"/>
                            <a:gd name="T124" fmla="+- 0 11152 9673"/>
                            <a:gd name="T125" fmla="*/ T124 w 1484"/>
                            <a:gd name="T126" fmla="+- 0 -2447 -3902"/>
                            <a:gd name="T127" fmla="*/ -2447 h 2119"/>
                            <a:gd name="T128" fmla="+- 0 11156 9673"/>
                            <a:gd name="T129" fmla="*/ T128 w 1484"/>
                            <a:gd name="T130" fmla="+- 0 -2525 -3902"/>
                            <a:gd name="T131" fmla="*/ -2525 h 2119"/>
                            <a:gd name="T132" fmla="+- 0 11156 9673"/>
                            <a:gd name="T133" fmla="*/ T132 w 1484"/>
                            <a:gd name="T134" fmla="+- 0 -2538 -3902"/>
                            <a:gd name="T135" fmla="*/ -2538 h 2119"/>
                            <a:gd name="T136" fmla="+- 0 11156 9673"/>
                            <a:gd name="T137" fmla="*/ T136 w 1484"/>
                            <a:gd name="T138" fmla="+- 0 -2550 -3902"/>
                            <a:gd name="T139" fmla="*/ -2550 h 2119"/>
                            <a:gd name="T140" fmla="+- 0 11155 9673"/>
                            <a:gd name="T141" fmla="*/ T140 w 1484"/>
                            <a:gd name="T142" fmla="+- 0 -2562 -3902"/>
                            <a:gd name="T143" fmla="*/ -2562 h 2119"/>
                            <a:gd name="T144" fmla="+- 0 11155 9673"/>
                            <a:gd name="T145" fmla="*/ T144 w 1484"/>
                            <a:gd name="T146" fmla="+- 0 -3902 -3902"/>
                            <a:gd name="T147" fmla="*/ -3902 h 2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484" h="2119">
                              <a:moveTo>
                                <a:pt x="1482" y="0"/>
                              </a:moveTo>
                              <a:lnTo>
                                <a:pt x="0" y="0"/>
                              </a:lnTo>
                              <a:lnTo>
                                <a:pt x="0" y="1377"/>
                              </a:lnTo>
                              <a:lnTo>
                                <a:pt x="4" y="1455"/>
                              </a:lnTo>
                              <a:lnTo>
                                <a:pt x="16" y="1531"/>
                              </a:lnTo>
                              <a:lnTo>
                                <a:pt x="36" y="1604"/>
                              </a:lnTo>
                              <a:lnTo>
                                <a:pt x="62" y="1674"/>
                              </a:lnTo>
                              <a:lnTo>
                                <a:pt x="95" y="1741"/>
                              </a:lnTo>
                              <a:lnTo>
                                <a:pt x="135" y="1803"/>
                              </a:lnTo>
                              <a:lnTo>
                                <a:pt x="180" y="1861"/>
                              </a:lnTo>
                              <a:lnTo>
                                <a:pt x="234" y="1917"/>
                              </a:lnTo>
                              <a:lnTo>
                                <a:pt x="293" y="1968"/>
                              </a:lnTo>
                              <a:lnTo>
                                <a:pt x="358" y="2012"/>
                              </a:lnTo>
                              <a:lnTo>
                                <a:pt x="428" y="2049"/>
                              </a:lnTo>
                              <a:lnTo>
                                <a:pt x="501" y="2078"/>
                              </a:lnTo>
                              <a:lnTo>
                                <a:pt x="578" y="2100"/>
                              </a:lnTo>
                              <a:lnTo>
                                <a:pt x="658" y="2114"/>
                              </a:lnTo>
                              <a:lnTo>
                                <a:pt x="741" y="2118"/>
                              </a:lnTo>
                              <a:lnTo>
                                <a:pt x="824" y="2114"/>
                              </a:lnTo>
                              <a:lnTo>
                                <a:pt x="905" y="2100"/>
                              </a:lnTo>
                              <a:lnTo>
                                <a:pt x="982" y="2078"/>
                              </a:lnTo>
                              <a:lnTo>
                                <a:pt x="1055" y="2049"/>
                              </a:lnTo>
                              <a:lnTo>
                                <a:pt x="1125" y="2012"/>
                              </a:lnTo>
                              <a:lnTo>
                                <a:pt x="1189" y="1968"/>
                              </a:lnTo>
                              <a:lnTo>
                                <a:pt x="1249" y="1917"/>
                              </a:lnTo>
                              <a:lnTo>
                                <a:pt x="1303" y="1861"/>
                              </a:lnTo>
                              <a:lnTo>
                                <a:pt x="1348" y="1803"/>
                              </a:lnTo>
                              <a:lnTo>
                                <a:pt x="1388" y="1741"/>
                              </a:lnTo>
                              <a:lnTo>
                                <a:pt x="1421" y="1674"/>
                              </a:lnTo>
                              <a:lnTo>
                                <a:pt x="1447" y="1604"/>
                              </a:lnTo>
                              <a:lnTo>
                                <a:pt x="1467" y="1531"/>
                              </a:lnTo>
                              <a:lnTo>
                                <a:pt x="1479" y="1455"/>
                              </a:lnTo>
                              <a:lnTo>
                                <a:pt x="1483" y="1377"/>
                              </a:lnTo>
                              <a:lnTo>
                                <a:pt x="1483" y="1364"/>
                              </a:lnTo>
                              <a:lnTo>
                                <a:pt x="1483" y="1352"/>
                              </a:lnTo>
                              <a:lnTo>
                                <a:pt x="1482" y="1340"/>
                              </a:lnTo>
                              <a:lnTo>
                                <a:pt x="1482" y="0"/>
                              </a:lnTo>
                              <a:close/>
                            </a:path>
                          </a:pathLst>
                        </a:custGeom>
                        <a:solidFill>
                          <a:srgbClr val="0633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10"/>
                      <wps:cNvSpPr>
                        <a:spLocks/>
                      </wps:cNvSpPr>
                      <wps:spPr bwMode="auto">
                        <a:xfrm>
                          <a:off x="9671" y="-3901"/>
                          <a:ext cx="1482" cy="1059"/>
                        </a:xfrm>
                        <a:custGeom>
                          <a:avLst/>
                          <a:gdLst>
                            <a:gd name="T0" fmla="+- 0 11153 9672"/>
                            <a:gd name="T1" fmla="*/ T0 w 1482"/>
                            <a:gd name="T2" fmla="+- 0 -3901 -3901"/>
                            <a:gd name="T3" fmla="*/ -3901 h 1059"/>
                            <a:gd name="T4" fmla="+- 0 9672 9672"/>
                            <a:gd name="T5" fmla="*/ T4 w 1482"/>
                            <a:gd name="T6" fmla="+- 0 -3901 -3901"/>
                            <a:gd name="T7" fmla="*/ -3901 h 1059"/>
                            <a:gd name="T8" fmla="+- 0 10413 9672"/>
                            <a:gd name="T9" fmla="*/ T8 w 1482"/>
                            <a:gd name="T10" fmla="+- 0 -2842 -3901"/>
                            <a:gd name="T11" fmla="*/ -2842 h 1059"/>
                            <a:gd name="T12" fmla="+- 0 11153 9672"/>
                            <a:gd name="T13" fmla="*/ T12 w 1482"/>
                            <a:gd name="T14" fmla="+- 0 -3901 -3901"/>
                            <a:gd name="T15" fmla="*/ -3901 h 1059"/>
                          </a:gdLst>
                          <a:ahLst/>
                          <a:cxnLst>
                            <a:cxn ang="0">
                              <a:pos x="T1" y="T3"/>
                            </a:cxn>
                            <a:cxn ang="0">
                              <a:pos x="T5" y="T7"/>
                            </a:cxn>
                            <a:cxn ang="0">
                              <a:pos x="T9" y="T11"/>
                            </a:cxn>
                            <a:cxn ang="0">
                              <a:pos x="T13" y="T15"/>
                            </a:cxn>
                          </a:cxnLst>
                          <a:rect l="0" t="0" r="r" b="b"/>
                          <a:pathLst>
                            <a:path w="1482" h="1059">
                              <a:moveTo>
                                <a:pt x="1481" y="0"/>
                              </a:moveTo>
                              <a:lnTo>
                                <a:pt x="0" y="0"/>
                              </a:lnTo>
                              <a:lnTo>
                                <a:pt x="741" y="1059"/>
                              </a:lnTo>
                              <a:lnTo>
                                <a:pt x="1481" y="0"/>
                              </a:lnTo>
                              <a:close/>
                            </a:path>
                          </a:pathLst>
                        </a:custGeom>
                        <a:solidFill>
                          <a:srgbClr val="C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11"/>
                      <wps:cNvSpPr>
                        <a:spLocks/>
                      </wps:cNvSpPr>
                      <wps:spPr bwMode="auto">
                        <a:xfrm>
                          <a:off x="10414" y="-3903"/>
                          <a:ext cx="743" cy="1862"/>
                        </a:xfrm>
                        <a:custGeom>
                          <a:avLst/>
                          <a:gdLst>
                            <a:gd name="T0" fmla="+- 0 11155 10414"/>
                            <a:gd name="T1" fmla="*/ T0 w 743"/>
                            <a:gd name="T2" fmla="+- 0 -3902 -3902"/>
                            <a:gd name="T3" fmla="*/ -3902 h 1862"/>
                            <a:gd name="T4" fmla="+- 0 10414 10414"/>
                            <a:gd name="T5" fmla="*/ T4 w 743"/>
                            <a:gd name="T6" fmla="+- 0 -2843 -3902"/>
                            <a:gd name="T7" fmla="*/ -2843 h 1862"/>
                            <a:gd name="T8" fmla="+- 0 10976 10414"/>
                            <a:gd name="T9" fmla="*/ T8 w 743"/>
                            <a:gd name="T10" fmla="+- 0 -2041 -3902"/>
                            <a:gd name="T11" fmla="*/ -2041 h 1862"/>
                            <a:gd name="T12" fmla="+- 0 11021 10414"/>
                            <a:gd name="T13" fmla="*/ T12 w 743"/>
                            <a:gd name="T14" fmla="+- 0 -2099 -3902"/>
                            <a:gd name="T15" fmla="*/ -2099 h 1862"/>
                            <a:gd name="T16" fmla="+- 0 11061 10414"/>
                            <a:gd name="T17" fmla="*/ T16 w 743"/>
                            <a:gd name="T18" fmla="+- 0 -2161 -3902"/>
                            <a:gd name="T19" fmla="*/ -2161 h 1862"/>
                            <a:gd name="T20" fmla="+- 0 11094 10414"/>
                            <a:gd name="T21" fmla="*/ T20 w 743"/>
                            <a:gd name="T22" fmla="+- 0 -2228 -3902"/>
                            <a:gd name="T23" fmla="*/ -2228 h 1862"/>
                            <a:gd name="T24" fmla="+- 0 11120 10414"/>
                            <a:gd name="T25" fmla="*/ T24 w 743"/>
                            <a:gd name="T26" fmla="+- 0 -2298 -3902"/>
                            <a:gd name="T27" fmla="*/ -2298 h 1862"/>
                            <a:gd name="T28" fmla="+- 0 11140 10414"/>
                            <a:gd name="T29" fmla="*/ T28 w 743"/>
                            <a:gd name="T30" fmla="+- 0 -2371 -3902"/>
                            <a:gd name="T31" fmla="*/ -2371 h 1862"/>
                            <a:gd name="T32" fmla="+- 0 11152 10414"/>
                            <a:gd name="T33" fmla="*/ T32 w 743"/>
                            <a:gd name="T34" fmla="+- 0 -2447 -3902"/>
                            <a:gd name="T35" fmla="*/ -2447 h 1862"/>
                            <a:gd name="T36" fmla="+- 0 11156 10414"/>
                            <a:gd name="T37" fmla="*/ T36 w 743"/>
                            <a:gd name="T38" fmla="+- 0 -2525 -3902"/>
                            <a:gd name="T39" fmla="*/ -2525 h 1862"/>
                            <a:gd name="T40" fmla="+- 0 11156 10414"/>
                            <a:gd name="T41" fmla="*/ T40 w 743"/>
                            <a:gd name="T42" fmla="+- 0 -2538 -3902"/>
                            <a:gd name="T43" fmla="*/ -2538 h 1862"/>
                            <a:gd name="T44" fmla="+- 0 11156 10414"/>
                            <a:gd name="T45" fmla="*/ T44 w 743"/>
                            <a:gd name="T46" fmla="+- 0 -2550 -3902"/>
                            <a:gd name="T47" fmla="*/ -2550 h 1862"/>
                            <a:gd name="T48" fmla="+- 0 11155 10414"/>
                            <a:gd name="T49" fmla="*/ T48 w 743"/>
                            <a:gd name="T50" fmla="+- 0 -2562 -3902"/>
                            <a:gd name="T51" fmla="*/ -2562 h 1862"/>
                            <a:gd name="T52" fmla="+- 0 11155 10414"/>
                            <a:gd name="T53" fmla="*/ T52 w 743"/>
                            <a:gd name="T54" fmla="+- 0 -3902 -3902"/>
                            <a:gd name="T55" fmla="*/ -3902 h 18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43" h="1862">
                              <a:moveTo>
                                <a:pt x="741" y="0"/>
                              </a:moveTo>
                              <a:lnTo>
                                <a:pt x="0" y="1059"/>
                              </a:lnTo>
                              <a:lnTo>
                                <a:pt x="562" y="1861"/>
                              </a:lnTo>
                              <a:lnTo>
                                <a:pt x="607" y="1803"/>
                              </a:lnTo>
                              <a:lnTo>
                                <a:pt x="647" y="1741"/>
                              </a:lnTo>
                              <a:lnTo>
                                <a:pt x="680" y="1674"/>
                              </a:lnTo>
                              <a:lnTo>
                                <a:pt x="706" y="1604"/>
                              </a:lnTo>
                              <a:lnTo>
                                <a:pt x="726" y="1531"/>
                              </a:lnTo>
                              <a:lnTo>
                                <a:pt x="738" y="1455"/>
                              </a:lnTo>
                              <a:lnTo>
                                <a:pt x="742" y="1377"/>
                              </a:lnTo>
                              <a:lnTo>
                                <a:pt x="742" y="1364"/>
                              </a:lnTo>
                              <a:lnTo>
                                <a:pt x="742" y="1352"/>
                              </a:lnTo>
                              <a:lnTo>
                                <a:pt x="741" y="1340"/>
                              </a:lnTo>
                              <a:lnTo>
                                <a:pt x="741" y="0"/>
                              </a:lnTo>
                              <a:close/>
                            </a:path>
                          </a:pathLst>
                        </a:custGeom>
                        <a:solidFill>
                          <a:srgbClr val="097B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12"/>
                      <wps:cNvSpPr>
                        <a:spLocks/>
                      </wps:cNvSpPr>
                      <wps:spPr bwMode="auto">
                        <a:xfrm>
                          <a:off x="9851" y="-2847"/>
                          <a:ext cx="1125" cy="1064"/>
                        </a:xfrm>
                        <a:custGeom>
                          <a:avLst/>
                          <a:gdLst>
                            <a:gd name="T0" fmla="+- 0 10414 9851"/>
                            <a:gd name="T1" fmla="*/ T0 w 1125"/>
                            <a:gd name="T2" fmla="+- 0 -2846 -2846"/>
                            <a:gd name="T3" fmla="*/ -2846 h 1064"/>
                            <a:gd name="T4" fmla="+- 0 9851 9851"/>
                            <a:gd name="T5" fmla="*/ T4 w 1125"/>
                            <a:gd name="T6" fmla="+- 0 -2039 -2846"/>
                            <a:gd name="T7" fmla="*/ -2039 h 1064"/>
                            <a:gd name="T8" fmla="+- 0 9905 9851"/>
                            <a:gd name="T9" fmla="*/ T8 w 1125"/>
                            <a:gd name="T10" fmla="+- 0 -1983 -2846"/>
                            <a:gd name="T11" fmla="*/ -1983 h 1064"/>
                            <a:gd name="T12" fmla="+- 0 9965 9851"/>
                            <a:gd name="T13" fmla="*/ T12 w 1125"/>
                            <a:gd name="T14" fmla="+- 0 -1933 -2846"/>
                            <a:gd name="T15" fmla="*/ -1933 h 1064"/>
                            <a:gd name="T16" fmla="+- 0 10030 9851"/>
                            <a:gd name="T17" fmla="*/ T16 w 1125"/>
                            <a:gd name="T18" fmla="+- 0 -1889 -2846"/>
                            <a:gd name="T19" fmla="*/ -1889 h 1064"/>
                            <a:gd name="T20" fmla="+- 0 10100 9851"/>
                            <a:gd name="T21" fmla="*/ T20 w 1125"/>
                            <a:gd name="T22" fmla="+- 0 -1852 -2846"/>
                            <a:gd name="T23" fmla="*/ -1852 h 1064"/>
                            <a:gd name="T24" fmla="+- 0 10174 9851"/>
                            <a:gd name="T25" fmla="*/ T24 w 1125"/>
                            <a:gd name="T26" fmla="+- 0 -1822 -2846"/>
                            <a:gd name="T27" fmla="*/ -1822 h 1064"/>
                            <a:gd name="T28" fmla="+- 0 10251 9851"/>
                            <a:gd name="T29" fmla="*/ T28 w 1125"/>
                            <a:gd name="T30" fmla="+- 0 -1801 -2846"/>
                            <a:gd name="T31" fmla="*/ -1801 h 1064"/>
                            <a:gd name="T32" fmla="+- 0 10331 9851"/>
                            <a:gd name="T33" fmla="*/ T32 w 1125"/>
                            <a:gd name="T34" fmla="+- 0 -1788 -2846"/>
                            <a:gd name="T35" fmla="*/ -1788 h 1064"/>
                            <a:gd name="T36" fmla="+- 0 10415 9851"/>
                            <a:gd name="T37" fmla="*/ T36 w 1125"/>
                            <a:gd name="T38" fmla="+- 0 -1783 -2846"/>
                            <a:gd name="T39" fmla="*/ -1783 h 1064"/>
                            <a:gd name="T40" fmla="+- 0 10497 9851"/>
                            <a:gd name="T41" fmla="*/ T40 w 1125"/>
                            <a:gd name="T42" fmla="+- 0 -1788 -2846"/>
                            <a:gd name="T43" fmla="*/ -1788 h 1064"/>
                            <a:gd name="T44" fmla="+- 0 10578 9851"/>
                            <a:gd name="T45" fmla="*/ T44 w 1125"/>
                            <a:gd name="T46" fmla="+- 0 -1801 -2846"/>
                            <a:gd name="T47" fmla="*/ -1801 h 1064"/>
                            <a:gd name="T48" fmla="+- 0 10655 9851"/>
                            <a:gd name="T49" fmla="*/ T48 w 1125"/>
                            <a:gd name="T50" fmla="+- 0 -1823 -2846"/>
                            <a:gd name="T51" fmla="*/ -1823 h 1064"/>
                            <a:gd name="T52" fmla="+- 0 10728 9851"/>
                            <a:gd name="T53" fmla="*/ T52 w 1125"/>
                            <a:gd name="T54" fmla="+- 0 -1853 -2846"/>
                            <a:gd name="T55" fmla="*/ -1853 h 1064"/>
                            <a:gd name="T56" fmla="+- 0 10798 9851"/>
                            <a:gd name="T57" fmla="*/ T56 w 1125"/>
                            <a:gd name="T58" fmla="+- 0 -1890 -2846"/>
                            <a:gd name="T59" fmla="*/ -1890 h 1064"/>
                            <a:gd name="T60" fmla="+- 0 10862 9851"/>
                            <a:gd name="T61" fmla="*/ T60 w 1125"/>
                            <a:gd name="T62" fmla="+- 0 -1934 -2846"/>
                            <a:gd name="T63" fmla="*/ -1934 h 1064"/>
                            <a:gd name="T64" fmla="+- 0 10922 9851"/>
                            <a:gd name="T65" fmla="*/ T64 w 1125"/>
                            <a:gd name="T66" fmla="+- 0 -1985 -2846"/>
                            <a:gd name="T67" fmla="*/ -1985 h 1064"/>
                            <a:gd name="T68" fmla="+- 0 10976 9851"/>
                            <a:gd name="T69" fmla="*/ T68 w 1125"/>
                            <a:gd name="T70" fmla="+- 0 -2041 -2846"/>
                            <a:gd name="T71" fmla="*/ -2041 h 1064"/>
                            <a:gd name="T72" fmla="+- 0 10414 9851"/>
                            <a:gd name="T73" fmla="*/ T72 w 1125"/>
                            <a:gd name="T74" fmla="+- 0 -2846 -2846"/>
                            <a:gd name="T75" fmla="*/ -2846 h 10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125" h="1064">
                              <a:moveTo>
                                <a:pt x="563" y="0"/>
                              </a:moveTo>
                              <a:lnTo>
                                <a:pt x="0" y="807"/>
                              </a:lnTo>
                              <a:lnTo>
                                <a:pt x="54" y="863"/>
                              </a:lnTo>
                              <a:lnTo>
                                <a:pt x="114" y="913"/>
                              </a:lnTo>
                              <a:lnTo>
                                <a:pt x="179" y="957"/>
                              </a:lnTo>
                              <a:lnTo>
                                <a:pt x="249" y="994"/>
                              </a:lnTo>
                              <a:lnTo>
                                <a:pt x="323" y="1024"/>
                              </a:lnTo>
                              <a:lnTo>
                                <a:pt x="400" y="1045"/>
                              </a:lnTo>
                              <a:lnTo>
                                <a:pt x="480" y="1058"/>
                              </a:lnTo>
                              <a:lnTo>
                                <a:pt x="564" y="1063"/>
                              </a:lnTo>
                              <a:lnTo>
                                <a:pt x="646" y="1058"/>
                              </a:lnTo>
                              <a:lnTo>
                                <a:pt x="727" y="1045"/>
                              </a:lnTo>
                              <a:lnTo>
                                <a:pt x="804" y="1023"/>
                              </a:lnTo>
                              <a:lnTo>
                                <a:pt x="877" y="993"/>
                              </a:lnTo>
                              <a:lnTo>
                                <a:pt x="947" y="956"/>
                              </a:lnTo>
                              <a:lnTo>
                                <a:pt x="1011" y="912"/>
                              </a:lnTo>
                              <a:lnTo>
                                <a:pt x="1071" y="861"/>
                              </a:lnTo>
                              <a:lnTo>
                                <a:pt x="1125" y="805"/>
                              </a:lnTo>
                              <a:lnTo>
                                <a:pt x="563" y="0"/>
                              </a:lnTo>
                              <a:close/>
                            </a:path>
                          </a:pathLst>
                        </a:custGeom>
                        <a:solidFill>
                          <a:srgbClr val="C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13"/>
                      <wps:cNvSpPr>
                        <a:spLocks/>
                      </wps:cNvSpPr>
                      <wps:spPr bwMode="auto">
                        <a:xfrm>
                          <a:off x="9671" y="-3901"/>
                          <a:ext cx="742" cy="1862"/>
                        </a:xfrm>
                        <a:custGeom>
                          <a:avLst/>
                          <a:gdLst>
                            <a:gd name="T0" fmla="+- 0 9672 9672"/>
                            <a:gd name="T1" fmla="*/ T0 w 742"/>
                            <a:gd name="T2" fmla="+- 0 -3901 -3901"/>
                            <a:gd name="T3" fmla="*/ -3901 h 1862"/>
                            <a:gd name="T4" fmla="+- 0 9672 9672"/>
                            <a:gd name="T5" fmla="*/ T4 w 742"/>
                            <a:gd name="T6" fmla="+- 0 -2524 -3901"/>
                            <a:gd name="T7" fmla="*/ -2524 h 1862"/>
                            <a:gd name="T8" fmla="+- 0 9676 9672"/>
                            <a:gd name="T9" fmla="*/ T8 w 742"/>
                            <a:gd name="T10" fmla="+- 0 -2445 -3901"/>
                            <a:gd name="T11" fmla="*/ -2445 h 1862"/>
                            <a:gd name="T12" fmla="+- 0 9688 9672"/>
                            <a:gd name="T13" fmla="*/ T12 w 742"/>
                            <a:gd name="T14" fmla="+- 0 -2369 -3901"/>
                            <a:gd name="T15" fmla="*/ -2369 h 1862"/>
                            <a:gd name="T16" fmla="+- 0 9707 9672"/>
                            <a:gd name="T17" fmla="*/ T16 w 742"/>
                            <a:gd name="T18" fmla="+- 0 -2296 -3901"/>
                            <a:gd name="T19" fmla="*/ -2296 h 1862"/>
                            <a:gd name="T20" fmla="+- 0 9734 9672"/>
                            <a:gd name="T21" fmla="*/ T20 w 742"/>
                            <a:gd name="T22" fmla="+- 0 -2226 -3901"/>
                            <a:gd name="T23" fmla="*/ -2226 h 1862"/>
                            <a:gd name="T24" fmla="+- 0 9767 9672"/>
                            <a:gd name="T25" fmla="*/ T24 w 742"/>
                            <a:gd name="T26" fmla="+- 0 -2160 -3901"/>
                            <a:gd name="T27" fmla="*/ -2160 h 1862"/>
                            <a:gd name="T28" fmla="+- 0 9806 9672"/>
                            <a:gd name="T29" fmla="*/ T28 w 742"/>
                            <a:gd name="T30" fmla="+- 0 -2097 -3901"/>
                            <a:gd name="T31" fmla="*/ -2097 h 1862"/>
                            <a:gd name="T32" fmla="+- 0 9851 9672"/>
                            <a:gd name="T33" fmla="*/ T32 w 742"/>
                            <a:gd name="T34" fmla="+- 0 -2039 -3901"/>
                            <a:gd name="T35" fmla="*/ -2039 h 1862"/>
                            <a:gd name="T36" fmla="+- 0 10413 9672"/>
                            <a:gd name="T37" fmla="*/ T36 w 742"/>
                            <a:gd name="T38" fmla="+- 0 -2842 -3901"/>
                            <a:gd name="T39" fmla="*/ -2842 h 1862"/>
                            <a:gd name="T40" fmla="+- 0 9672 9672"/>
                            <a:gd name="T41" fmla="*/ T40 w 742"/>
                            <a:gd name="T42" fmla="+- 0 -3901 -3901"/>
                            <a:gd name="T43" fmla="*/ -3901 h 18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42" h="1862">
                              <a:moveTo>
                                <a:pt x="0" y="0"/>
                              </a:moveTo>
                              <a:lnTo>
                                <a:pt x="0" y="1377"/>
                              </a:lnTo>
                              <a:lnTo>
                                <a:pt x="4" y="1456"/>
                              </a:lnTo>
                              <a:lnTo>
                                <a:pt x="16" y="1532"/>
                              </a:lnTo>
                              <a:lnTo>
                                <a:pt x="35" y="1605"/>
                              </a:lnTo>
                              <a:lnTo>
                                <a:pt x="62" y="1675"/>
                              </a:lnTo>
                              <a:lnTo>
                                <a:pt x="95" y="1741"/>
                              </a:lnTo>
                              <a:lnTo>
                                <a:pt x="134" y="1804"/>
                              </a:lnTo>
                              <a:lnTo>
                                <a:pt x="179" y="1862"/>
                              </a:lnTo>
                              <a:lnTo>
                                <a:pt x="741" y="1059"/>
                              </a:lnTo>
                              <a:lnTo>
                                <a:pt x="0" y="0"/>
                              </a:lnTo>
                              <a:close/>
                            </a:path>
                          </a:pathLst>
                        </a:custGeom>
                        <a:solidFill>
                          <a:srgbClr val="097B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1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9918" y="-3069"/>
                          <a:ext cx="346"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1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0592" y="-3069"/>
                          <a:ext cx="316"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AutoShape 16"/>
                      <wps:cNvSpPr>
                        <a:spLocks/>
                      </wps:cNvSpPr>
                      <wps:spPr bwMode="auto">
                        <a:xfrm>
                          <a:off x="9990" y="-3341"/>
                          <a:ext cx="885" cy="984"/>
                        </a:xfrm>
                        <a:custGeom>
                          <a:avLst/>
                          <a:gdLst>
                            <a:gd name="T0" fmla="+- 0 9991 9991"/>
                            <a:gd name="T1" fmla="*/ T0 w 885"/>
                            <a:gd name="T2" fmla="+- 0 -3102 -3340"/>
                            <a:gd name="T3" fmla="*/ -3102 h 984"/>
                            <a:gd name="T4" fmla="+- 0 10163 9991"/>
                            <a:gd name="T5" fmla="*/ T4 w 885"/>
                            <a:gd name="T6" fmla="+- 0 -3115 -3340"/>
                            <a:gd name="T7" fmla="*/ -3115 h 984"/>
                            <a:gd name="T8" fmla="+- 0 10157 9991"/>
                            <a:gd name="T9" fmla="*/ T8 w 885"/>
                            <a:gd name="T10" fmla="+- 0 -3210 -3340"/>
                            <a:gd name="T11" fmla="*/ -3210 h 984"/>
                            <a:gd name="T12" fmla="+- 0 10341 9991"/>
                            <a:gd name="T13" fmla="*/ T12 w 885"/>
                            <a:gd name="T14" fmla="+- 0 -2728 -3340"/>
                            <a:gd name="T15" fmla="*/ -2728 h 984"/>
                            <a:gd name="T16" fmla="+- 0 10250 9991"/>
                            <a:gd name="T17" fmla="*/ T16 w 885"/>
                            <a:gd name="T18" fmla="+- 0 -2950 -3340"/>
                            <a:gd name="T19" fmla="*/ -2950 h 984"/>
                            <a:gd name="T20" fmla="+- 0 10049 9991"/>
                            <a:gd name="T21" fmla="*/ T20 w 885"/>
                            <a:gd name="T22" fmla="+- 0 -2935 -3340"/>
                            <a:gd name="T23" fmla="*/ -2935 h 984"/>
                            <a:gd name="T24" fmla="+- 0 10033 9991"/>
                            <a:gd name="T25" fmla="*/ T24 w 885"/>
                            <a:gd name="T26" fmla="+- 0 -2823 -3340"/>
                            <a:gd name="T27" fmla="*/ -2823 h 984"/>
                            <a:gd name="T28" fmla="+- 0 10092 9991"/>
                            <a:gd name="T29" fmla="*/ T28 w 885"/>
                            <a:gd name="T30" fmla="+- 0 -2752 -3340"/>
                            <a:gd name="T31" fmla="*/ -2752 h 984"/>
                            <a:gd name="T32" fmla="+- 0 10092 9991"/>
                            <a:gd name="T33" fmla="*/ T32 w 885"/>
                            <a:gd name="T34" fmla="+- 0 -2791 -3340"/>
                            <a:gd name="T35" fmla="*/ -2791 h 984"/>
                            <a:gd name="T36" fmla="+- 0 10170 9991"/>
                            <a:gd name="T37" fmla="*/ T36 w 885"/>
                            <a:gd name="T38" fmla="+- 0 -2839 -3340"/>
                            <a:gd name="T39" fmla="*/ -2839 h 984"/>
                            <a:gd name="T40" fmla="+- 0 10304 9991"/>
                            <a:gd name="T41" fmla="*/ T40 w 885"/>
                            <a:gd name="T42" fmla="+- 0 -2683 -3340"/>
                            <a:gd name="T43" fmla="*/ -2683 h 984"/>
                            <a:gd name="T44" fmla="+- 0 10345 9991"/>
                            <a:gd name="T45" fmla="*/ T44 w 885"/>
                            <a:gd name="T46" fmla="+- 0 -2687 -3340"/>
                            <a:gd name="T47" fmla="*/ -2687 h 984"/>
                            <a:gd name="T48" fmla="+- 0 10304 9991"/>
                            <a:gd name="T49" fmla="*/ T48 w 885"/>
                            <a:gd name="T50" fmla="+- 0 -2572 -3340"/>
                            <a:gd name="T51" fmla="*/ -2572 h 984"/>
                            <a:gd name="T52" fmla="+- 0 10206 9991"/>
                            <a:gd name="T53" fmla="*/ T52 w 885"/>
                            <a:gd name="T54" fmla="+- 0 -2461 -3340"/>
                            <a:gd name="T55" fmla="*/ -2461 h 984"/>
                            <a:gd name="T56" fmla="+- 0 10236 9991"/>
                            <a:gd name="T57" fmla="*/ T56 w 885"/>
                            <a:gd name="T58" fmla="+- 0 -2389 -3340"/>
                            <a:gd name="T59" fmla="*/ -2389 h 984"/>
                            <a:gd name="T60" fmla="+- 0 10370 9991"/>
                            <a:gd name="T61" fmla="*/ T60 w 885"/>
                            <a:gd name="T62" fmla="+- 0 -3340 -3340"/>
                            <a:gd name="T63" fmla="*/ -3340 h 984"/>
                            <a:gd name="T64" fmla="+- 0 10217 9991"/>
                            <a:gd name="T65" fmla="*/ T64 w 885"/>
                            <a:gd name="T66" fmla="+- 0 -3214 -3340"/>
                            <a:gd name="T67" fmla="*/ -3214 h 984"/>
                            <a:gd name="T68" fmla="+- 0 10221 9991"/>
                            <a:gd name="T69" fmla="*/ T68 w 885"/>
                            <a:gd name="T70" fmla="+- 0 -3098 -3340"/>
                            <a:gd name="T71" fmla="*/ -3098 h 984"/>
                            <a:gd name="T72" fmla="+- 0 10247 9991"/>
                            <a:gd name="T73" fmla="*/ T72 w 885"/>
                            <a:gd name="T74" fmla="+- 0 -3086 -3340"/>
                            <a:gd name="T75" fmla="*/ -3086 h 984"/>
                            <a:gd name="T76" fmla="+- 0 10370 9991"/>
                            <a:gd name="T77" fmla="*/ T76 w 885"/>
                            <a:gd name="T78" fmla="+- 0 -3340 -3340"/>
                            <a:gd name="T79" fmla="*/ -3340 h 984"/>
                            <a:gd name="T80" fmla="+- 0 10436 9991"/>
                            <a:gd name="T81" fmla="*/ T80 w 885"/>
                            <a:gd name="T82" fmla="+- 0 -2558 -3340"/>
                            <a:gd name="T83" fmla="*/ -2558 h 984"/>
                            <a:gd name="T84" fmla="+- 0 10390 9991"/>
                            <a:gd name="T85" fmla="*/ T84 w 885"/>
                            <a:gd name="T86" fmla="+- 0 -2559 -3340"/>
                            <a:gd name="T87" fmla="*/ -2559 h 984"/>
                            <a:gd name="T88" fmla="+- 0 10346 9991"/>
                            <a:gd name="T89" fmla="*/ T88 w 885"/>
                            <a:gd name="T90" fmla="+- 0 -2361 -3340"/>
                            <a:gd name="T91" fmla="*/ -2361 h 984"/>
                            <a:gd name="T92" fmla="+- 0 10428 9991"/>
                            <a:gd name="T93" fmla="*/ T92 w 885"/>
                            <a:gd name="T94" fmla="+- 0 -2357 -3340"/>
                            <a:gd name="T95" fmla="*/ -2357 h 984"/>
                            <a:gd name="T96" fmla="+- 0 10504 9991"/>
                            <a:gd name="T97" fmla="*/ T96 w 885"/>
                            <a:gd name="T98" fmla="+- 0 -3164 -3340"/>
                            <a:gd name="T99" fmla="*/ -3164 h 984"/>
                            <a:gd name="T100" fmla="+- 0 10353 9991"/>
                            <a:gd name="T101" fmla="*/ T100 w 885"/>
                            <a:gd name="T102" fmla="+- 0 -3244 -3340"/>
                            <a:gd name="T103" fmla="*/ -3244 h 984"/>
                            <a:gd name="T104" fmla="+- 0 10318 9991"/>
                            <a:gd name="T105" fmla="*/ T104 w 885"/>
                            <a:gd name="T106" fmla="+- 0 -2985 -3340"/>
                            <a:gd name="T107" fmla="*/ -2985 h 984"/>
                            <a:gd name="T108" fmla="+- 0 10368 9991"/>
                            <a:gd name="T109" fmla="*/ T108 w 885"/>
                            <a:gd name="T110" fmla="+- 0 -2840 -3340"/>
                            <a:gd name="T111" fmla="*/ -2840 h 984"/>
                            <a:gd name="T112" fmla="+- 0 10390 9991"/>
                            <a:gd name="T113" fmla="*/ T112 w 885"/>
                            <a:gd name="T114" fmla="+- 0 -2698 -3340"/>
                            <a:gd name="T115" fmla="*/ -2698 h 984"/>
                            <a:gd name="T116" fmla="+- 0 10436 9991"/>
                            <a:gd name="T117" fmla="*/ T116 w 885"/>
                            <a:gd name="T118" fmla="+- 0 -2692 -3340"/>
                            <a:gd name="T119" fmla="*/ -2692 h 984"/>
                            <a:gd name="T120" fmla="+- 0 10446 9991"/>
                            <a:gd name="T121" fmla="*/ T120 w 885"/>
                            <a:gd name="T122" fmla="+- 0 -2784 -3340"/>
                            <a:gd name="T123" fmla="*/ -2784 h 984"/>
                            <a:gd name="T124" fmla="+- 0 10479 9991"/>
                            <a:gd name="T125" fmla="*/ T124 w 885"/>
                            <a:gd name="T126" fmla="+- 0 -2897 -3340"/>
                            <a:gd name="T127" fmla="*/ -2897 h 984"/>
                            <a:gd name="T128" fmla="+- 0 10518 9991"/>
                            <a:gd name="T129" fmla="*/ T128 w 885"/>
                            <a:gd name="T130" fmla="+- 0 -3066 -3340"/>
                            <a:gd name="T131" fmla="*/ -3066 h 984"/>
                            <a:gd name="T132" fmla="+- 0 10414 9991"/>
                            <a:gd name="T133" fmla="*/ T132 w 885"/>
                            <a:gd name="T134" fmla="+- 0 -2652 -3340"/>
                            <a:gd name="T135" fmla="*/ -2652 h 984"/>
                            <a:gd name="T136" fmla="+- 0 10285 9991"/>
                            <a:gd name="T137" fmla="*/ T136 w 885"/>
                            <a:gd name="T138" fmla="+- 0 -2625 -3340"/>
                            <a:gd name="T139" fmla="*/ -2625 h 984"/>
                            <a:gd name="T140" fmla="+- 0 10414 9991"/>
                            <a:gd name="T141" fmla="*/ T140 w 885"/>
                            <a:gd name="T142" fmla="+- 0 -2599 -3340"/>
                            <a:gd name="T143" fmla="*/ -2599 h 984"/>
                            <a:gd name="T144" fmla="+- 0 10616 9991"/>
                            <a:gd name="T145" fmla="*/ T144 w 885"/>
                            <a:gd name="T146" fmla="+- 0 -3161 -3340"/>
                            <a:gd name="T147" fmla="*/ -3161 h 984"/>
                            <a:gd name="T148" fmla="+- 0 10577 9991"/>
                            <a:gd name="T149" fmla="*/ T148 w 885"/>
                            <a:gd name="T150" fmla="+- 0 -3268 -3340"/>
                            <a:gd name="T151" fmla="*/ -3268 h 984"/>
                            <a:gd name="T152" fmla="+- 0 10534 9991"/>
                            <a:gd name="T153" fmla="*/ T152 w 885"/>
                            <a:gd name="T154" fmla="+- 0 -3252 -3340"/>
                            <a:gd name="T155" fmla="*/ -3252 h 984"/>
                            <a:gd name="T156" fmla="+- 0 10573 9991"/>
                            <a:gd name="T157" fmla="*/ T156 w 885"/>
                            <a:gd name="T158" fmla="+- 0 -3053 -3340"/>
                            <a:gd name="T159" fmla="*/ -3053 h 984"/>
                            <a:gd name="T160" fmla="+- 0 10616 9991"/>
                            <a:gd name="T161" fmla="*/ T160 w 885"/>
                            <a:gd name="T162" fmla="+- 0 -3161 -3340"/>
                            <a:gd name="T163" fmla="*/ -3161 h 984"/>
                            <a:gd name="T164" fmla="+- 0 10524 9991"/>
                            <a:gd name="T165" fmla="*/ T164 w 885"/>
                            <a:gd name="T166" fmla="+- 0 -2558 -3340"/>
                            <a:gd name="T167" fmla="*/ -2558 h 984"/>
                            <a:gd name="T168" fmla="+- 0 10501 9991"/>
                            <a:gd name="T169" fmla="*/ T168 w 885"/>
                            <a:gd name="T170" fmla="+- 0 -2567 -3340"/>
                            <a:gd name="T171" fmla="*/ -2567 h 984"/>
                            <a:gd name="T172" fmla="+- 0 10546 9991"/>
                            <a:gd name="T173" fmla="*/ T172 w 885"/>
                            <a:gd name="T174" fmla="+- 0 -2419 -3340"/>
                            <a:gd name="T175" fmla="*/ -2419 h 984"/>
                            <a:gd name="T176" fmla="+- 0 10713 9991"/>
                            <a:gd name="T177" fmla="*/ T176 w 885"/>
                            <a:gd name="T178" fmla="+- 0 -2455 -3340"/>
                            <a:gd name="T179" fmla="*/ -2455 h 984"/>
                            <a:gd name="T180" fmla="+- 0 10736 9991"/>
                            <a:gd name="T181" fmla="*/ T180 w 885"/>
                            <a:gd name="T182" fmla="+- 0 -2965 -3340"/>
                            <a:gd name="T183" fmla="*/ -2965 h 984"/>
                            <a:gd name="T184" fmla="+- 0 10511 9991"/>
                            <a:gd name="T185" fmla="*/ T184 w 885"/>
                            <a:gd name="T186" fmla="+- 0 -2845 -3340"/>
                            <a:gd name="T187" fmla="*/ -2845 h 984"/>
                            <a:gd name="T188" fmla="+- 0 10503 9991"/>
                            <a:gd name="T189" fmla="*/ T188 w 885"/>
                            <a:gd name="T190" fmla="+- 0 -2683 -3340"/>
                            <a:gd name="T191" fmla="*/ -2683 h 984"/>
                            <a:gd name="T192" fmla="+- 0 10560 9991"/>
                            <a:gd name="T193" fmla="*/ T192 w 885"/>
                            <a:gd name="T194" fmla="+- 0 -2782 -3340"/>
                            <a:gd name="T195" fmla="*/ -2782 h 984"/>
                            <a:gd name="T196" fmla="+- 0 10704 9991"/>
                            <a:gd name="T197" fmla="*/ T196 w 885"/>
                            <a:gd name="T198" fmla="+- 0 -2827 -3340"/>
                            <a:gd name="T199" fmla="*/ -2827 h 984"/>
                            <a:gd name="T200" fmla="+- 0 10738 9991"/>
                            <a:gd name="T201" fmla="*/ T200 w 885"/>
                            <a:gd name="T202" fmla="+- 0 -2771 -3340"/>
                            <a:gd name="T203" fmla="*/ -2771 h 984"/>
                            <a:gd name="T204" fmla="+- 0 10760 9991"/>
                            <a:gd name="T205" fmla="*/ T204 w 885"/>
                            <a:gd name="T206" fmla="+- 0 -2769 -3340"/>
                            <a:gd name="T207" fmla="*/ -2769 h 984"/>
                            <a:gd name="T208" fmla="+- 0 10797 9991"/>
                            <a:gd name="T209" fmla="*/ T208 w 885"/>
                            <a:gd name="T210" fmla="+- 0 -2839 -3340"/>
                            <a:gd name="T211" fmla="*/ -2839 h 984"/>
                            <a:gd name="T212" fmla="+- 0 10780 9991"/>
                            <a:gd name="T213" fmla="*/ T212 w 885"/>
                            <a:gd name="T214" fmla="+- 0 -3177 -3340"/>
                            <a:gd name="T215" fmla="*/ -3177 h 984"/>
                            <a:gd name="T216" fmla="+- 0 10656 9991"/>
                            <a:gd name="T217" fmla="*/ T216 w 885"/>
                            <a:gd name="T218" fmla="+- 0 -3245 -3340"/>
                            <a:gd name="T219" fmla="*/ -3245 h 984"/>
                            <a:gd name="T220" fmla="+- 0 10664 9991"/>
                            <a:gd name="T221" fmla="*/ T220 w 885"/>
                            <a:gd name="T222" fmla="+- 0 -3115 -3340"/>
                            <a:gd name="T223" fmla="*/ -3115 h 984"/>
                            <a:gd name="T224" fmla="+- 0 10836 9991"/>
                            <a:gd name="T225" fmla="*/ T224 w 885"/>
                            <a:gd name="T226" fmla="+- 0 -3102 -3340"/>
                            <a:gd name="T227" fmla="*/ -3102 h 984"/>
                            <a:gd name="T228" fmla="+- 0 10814 9991"/>
                            <a:gd name="T229" fmla="*/ T228 w 885"/>
                            <a:gd name="T230" fmla="+- 0 -2631 -3340"/>
                            <a:gd name="T231" fmla="*/ -2631 h 984"/>
                            <a:gd name="T232" fmla="+- 0 10568 9991"/>
                            <a:gd name="T233" fmla="*/ T232 w 885"/>
                            <a:gd name="T234" fmla="+- 0 -2703 -3340"/>
                            <a:gd name="T235" fmla="*/ -2703 h 984"/>
                            <a:gd name="T236" fmla="+- 0 10579 9991"/>
                            <a:gd name="T237" fmla="*/ T236 w 885"/>
                            <a:gd name="T238" fmla="+- 0 -2642 -3340"/>
                            <a:gd name="T239" fmla="*/ -2642 h 984"/>
                            <a:gd name="T240" fmla="+- 0 10565 9991"/>
                            <a:gd name="T241" fmla="*/ T240 w 885"/>
                            <a:gd name="T242" fmla="+- 0 -2593 -3340"/>
                            <a:gd name="T243" fmla="*/ -2593 h 984"/>
                            <a:gd name="T244" fmla="+- 0 10742 9991"/>
                            <a:gd name="T245" fmla="*/ T244 w 885"/>
                            <a:gd name="T246" fmla="+- 0 -2517 -3340"/>
                            <a:gd name="T247" fmla="*/ -2517 h 9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85" h="984">
                              <a:moveTo>
                                <a:pt x="214" y="42"/>
                              </a:moveTo>
                              <a:lnTo>
                                <a:pt x="169" y="67"/>
                              </a:lnTo>
                              <a:lnTo>
                                <a:pt x="114" y="107"/>
                              </a:lnTo>
                              <a:lnTo>
                                <a:pt x="55" y="163"/>
                              </a:lnTo>
                              <a:lnTo>
                                <a:pt x="0" y="238"/>
                              </a:lnTo>
                              <a:lnTo>
                                <a:pt x="30" y="223"/>
                              </a:lnTo>
                              <a:lnTo>
                                <a:pt x="71" y="216"/>
                              </a:lnTo>
                              <a:lnTo>
                                <a:pt x="121" y="221"/>
                              </a:lnTo>
                              <a:lnTo>
                                <a:pt x="180" y="245"/>
                              </a:lnTo>
                              <a:lnTo>
                                <a:pt x="172" y="225"/>
                              </a:lnTo>
                              <a:lnTo>
                                <a:pt x="169" y="216"/>
                              </a:lnTo>
                              <a:lnTo>
                                <a:pt x="166" y="206"/>
                              </a:lnTo>
                              <a:lnTo>
                                <a:pt x="162" y="187"/>
                              </a:lnTo>
                              <a:lnTo>
                                <a:pt x="161" y="169"/>
                              </a:lnTo>
                              <a:lnTo>
                                <a:pt x="166" y="130"/>
                              </a:lnTo>
                              <a:lnTo>
                                <a:pt x="179" y="95"/>
                              </a:lnTo>
                              <a:lnTo>
                                <a:pt x="196" y="66"/>
                              </a:lnTo>
                              <a:lnTo>
                                <a:pt x="214" y="42"/>
                              </a:lnTo>
                              <a:moveTo>
                                <a:pt x="354" y="653"/>
                              </a:moveTo>
                              <a:lnTo>
                                <a:pt x="350" y="612"/>
                              </a:lnTo>
                              <a:lnTo>
                                <a:pt x="341" y="558"/>
                              </a:lnTo>
                              <a:lnTo>
                                <a:pt x="325" y="501"/>
                              </a:lnTo>
                              <a:lnTo>
                                <a:pt x="324" y="495"/>
                              </a:lnTo>
                              <a:lnTo>
                                <a:pt x="295" y="431"/>
                              </a:lnTo>
                              <a:lnTo>
                                <a:pt x="259" y="390"/>
                              </a:lnTo>
                              <a:lnTo>
                                <a:pt x="208" y="367"/>
                              </a:lnTo>
                              <a:lnTo>
                                <a:pt x="152" y="363"/>
                              </a:lnTo>
                              <a:lnTo>
                                <a:pt x="99" y="375"/>
                              </a:lnTo>
                              <a:lnTo>
                                <a:pt x="79" y="386"/>
                              </a:lnTo>
                              <a:lnTo>
                                <a:pt x="58" y="405"/>
                              </a:lnTo>
                              <a:lnTo>
                                <a:pt x="41" y="433"/>
                              </a:lnTo>
                              <a:lnTo>
                                <a:pt x="35" y="471"/>
                              </a:lnTo>
                              <a:lnTo>
                                <a:pt x="35" y="485"/>
                              </a:lnTo>
                              <a:lnTo>
                                <a:pt x="38" y="500"/>
                              </a:lnTo>
                              <a:lnTo>
                                <a:pt x="42" y="517"/>
                              </a:lnTo>
                              <a:lnTo>
                                <a:pt x="48" y="534"/>
                              </a:lnTo>
                              <a:lnTo>
                                <a:pt x="61" y="555"/>
                              </a:lnTo>
                              <a:lnTo>
                                <a:pt x="75" y="571"/>
                              </a:lnTo>
                              <a:lnTo>
                                <a:pt x="89" y="581"/>
                              </a:lnTo>
                              <a:lnTo>
                                <a:pt x="101" y="588"/>
                              </a:lnTo>
                              <a:lnTo>
                                <a:pt x="99" y="582"/>
                              </a:lnTo>
                              <a:lnTo>
                                <a:pt x="97" y="576"/>
                              </a:lnTo>
                              <a:lnTo>
                                <a:pt x="97" y="569"/>
                              </a:lnTo>
                              <a:lnTo>
                                <a:pt x="98" y="559"/>
                              </a:lnTo>
                              <a:lnTo>
                                <a:pt x="101" y="549"/>
                              </a:lnTo>
                              <a:lnTo>
                                <a:pt x="105" y="539"/>
                              </a:lnTo>
                              <a:lnTo>
                                <a:pt x="113" y="529"/>
                              </a:lnTo>
                              <a:lnTo>
                                <a:pt x="131" y="513"/>
                              </a:lnTo>
                              <a:lnTo>
                                <a:pt x="154" y="504"/>
                              </a:lnTo>
                              <a:lnTo>
                                <a:pt x="179" y="501"/>
                              </a:lnTo>
                              <a:lnTo>
                                <a:pt x="205" y="505"/>
                              </a:lnTo>
                              <a:lnTo>
                                <a:pt x="243" y="525"/>
                              </a:lnTo>
                              <a:lnTo>
                                <a:pt x="275" y="558"/>
                              </a:lnTo>
                              <a:lnTo>
                                <a:pt x="299" y="602"/>
                              </a:lnTo>
                              <a:lnTo>
                                <a:pt x="313" y="657"/>
                              </a:lnTo>
                              <a:lnTo>
                                <a:pt x="313" y="662"/>
                              </a:lnTo>
                              <a:lnTo>
                                <a:pt x="323" y="659"/>
                              </a:lnTo>
                              <a:lnTo>
                                <a:pt x="333" y="657"/>
                              </a:lnTo>
                              <a:lnTo>
                                <a:pt x="343" y="655"/>
                              </a:lnTo>
                              <a:lnTo>
                                <a:pt x="354" y="653"/>
                              </a:lnTo>
                              <a:moveTo>
                                <a:pt x="357" y="777"/>
                              </a:moveTo>
                              <a:lnTo>
                                <a:pt x="345" y="775"/>
                              </a:lnTo>
                              <a:lnTo>
                                <a:pt x="334" y="773"/>
                              </a:lnTo>
                              <a:lnTo>
                                <a:pt x="323" y="771"/>
                              </a:lnTo>
                              <a:lnTo>
                                <a:pt x="313" y="768"/>
                              </a:lnTo>
                              <a:lnTo>
                                <a:pt x="311" y="781"/>
                              </a:lnTo>
                              <a:lnTo>
                                <a:pt x="301" y="806"/>
                              </a:lnTo>
                              <a:lnTo>
                                <a:pt x="272" y="845"/>
                              </a:lnTo>
                              <a:lnTo>
                                <a:pt x="215" y="879"/>
                              </a:lnTo>
                              <a:lnTo>
                                <a:pt x="122" y="885"/>
                              </a:lnTo>
                              <a:lnTo>
                                <a:pt x="146" y="901"/>
                              </a:lnTo>
                              <a:lnTo>
                                <a:pt x="175" y="919"/>
                              </a:lnTo>
                              <a:lnTo>
                                <a:pt x="209" y="936"/>
                              </a:lnTo>
                              <a:lnTo>
                                <a:pt x="245" y="951"/>
                              </a:lnTo>
                              <a:lnTo>
                                <a:pt x="290" y="921"/>
                              </a:lnTo>
                              <a:lnTo>
                                <a:pt x="323" y="883"/>
                              </a:lnTo>
                              <a:lnTo>
                                <a:pt x="346" y="835"/>
                              </a:lnTo>
                              <a:lnTo>
                                <a:pt x="357" y="777"/>
                              </a:lnTo>
                              <a:moveTo>
                                <a:pt x="379" y="0"/>
                              </a:moveTo>
                              <a:lnTo>
                                <a:pt x="331" y="17"/>
                              </a:lnTo>
                              <a:lnTo>
                                <a:pt x="290" y="41"/>
                              </a:lnTo>
                              <a:lnTo>
                                <a:pt x="257" y="72"/>
                              </a:lnTo>
                              <a:lnTo>
                                <a:pt x="233" y="109"/>
                              </a:lnTo>
                              <a:lnTo>
                                <a:pt x="226" y="126"/>
                              </a:lnTo>
                              <a:lnTo>
                                <a:pt x="222" y="143"/>
                              </a:lnTo>
                              <a:lnTo>
                                <a:pt x="219" y="161"/>
                              </a:lnTo>
                              <a:lnTo>
                                <a:pt x="218" y="179"/>
                              </a:lnTo>
                              <a:lnTo>
                                <a:pt x="221" y="211"/>
                              </a:lnTo>
                              <a:lnTo>
                                <a:pt x="230" y="242"/>
                              </a:lnTo>
                              <a:lnTo>
                                <a:pt x="244" y="274"/>
                              </a:lnTo>
                              <a:lnTo>
                                <a:pt x="264" y="304"/>
                              </a:lnTo>
                              <a:lnTo>
                                <a:pt x="261" y="287"/>
                              </a:lnTo>
                              <a:lnTo>
                                <a:pt x="258" y="270"/>
                              </a:lnTo>
                              <a:lnTo>
                                <a:pt x="256" y="254"/>
                              </a:lnTo>
                              <a:lnTo>
                                <a:pt x="256" y="238"/>
                              </a:lnTo>
                              <a:lnTo>
                                <a:pt x="268" y="156"/>
                              </a:lnTo>
                              <a:lnTo>
                                <a:pt x="300" y="88"/>
                              </a:lnTo>
                              <a:lnTo>
                                <a:pt x="341" y="36"/>
                              </a:lnTo>
                              <a:lnTo>
                                <a:pt x="379" y="0"/>
                              </a:lnTo>
                              <a:moveTo>
                                <a:pt x="518" y="974"/>
                              </a:moveTo>
                              <a:lnTo>
                                <a:pt x="481" y="929"/>
                              </a:lnTo>
                              <a:lnTo>
                                <a:pt x="459" y="881"/>
                              </a:lnTo>
                              <a:lnTo>
                                <a:pt x="449" y="831"/>
                              </a:lnTo>
                              <a:lnTo>
                                <a:pt x="445" y="782"/>
                              </a:lnTo>
                              <a:lnTo>
                                <a:pt x="445" y="781"/>
                              </a:lnTo>
                              <a:lnTo>
                                <a:pt x="423" y="782"/>
                              </a:lnTo>
                              <a:lnTo>
                                <a:pt x="422" y="782"/>
                              </a:lnTo>
                              <a:lnTo>
                                <a:pt x="421" y="782"/>
                              </a:lnTo>
                              <a:lnTo>
                                <a:pt x="399" y="781"/>
                              </a:lnTo>
                              <a:lnTo>
                                <a:pt x="396" y="831"/>
                              </a:lnTo>
                              <a:lnTo>
                                <a:pt x="385" y="881"/>
                              </a:lnTo>
                              <a:lnTo>
                                <a:pt x="364" y="929"/>
                              </a:lnTo>
                              <a:lnTo>
                                <a:pt x="327" y="974"/>
                              </a:lnTo>
                              <a:lnTo>
                                <a:pt x="355" y="979"/>
                              </a:lnTo>
                              <a:lnTo>
                                <a:pt x="384" y="982"/>
                              </a:lnTo>
                              <a:lnTo>
                                <a:pt x="407" y="983"/>
                              </a:lnTo>
                              <a:lnTo>
                                <a:pt x="421" y="984"/>
                              </a:lnTo>
                              <a:lnTo>
                                <a:pt x="423" y="984"/>
                              </a:lnTo>
                              <a:lnTo>
                                <a:pt x="437" y="983"/>
                              </a:lnTo>
                              <a:lnTo>
                                <a:pt x="461" y="982"/>
                              </a:lnTo>
                              <a:lnTo>
                                <a:pt x="489" y="979"/>
                              </a:lnTo>
                              <a:lnTo>
                                <a:pt x="518" y="974"/>
                              </a:lnTo>
                              <a:moveTo>
                                <a:pt x="527" y="274"/>
                              </a:moveTo>
                              <a:lnTo>
                                <a:pt x="513" y="176"/>
                              </a:lnTo>
                              <a:lnTo>
                                <a:pt x="483" y="96"/>
                              </a:lnTo>
                              <a:lnTo>
                                <a:pt x="448" y="37"/>
                              </a:lnTo>
                              <a:lnTo>
                                <a:pt x="422" y="4"/>
                              </a:lnTo>
                              <a:lnTo>
                                <a:pt x="397" y="37"/>
                              </a:lnTo>
                              <a:lnTo>
                                <a:pt x="362" y="96"/>
                              </a:lnTo>
                              <a:lnTo>
                                <a:pt x="331" y="176"/>
                              </a:lnTo>
                              <a:lnTo>
                                <a:pt x="317" y="274"/>
                              </a:lnTo>
                              <a:lnTo>
                                <a:pt x="318" y="300"/>
                              </a:lnTo>
                              <a:lnTo>
                                <a:pt x="322" y="327"/>
                              </a:lnTo>
                              <a:lnTo>
                                <a:pt x="327" y="355"/>
                              </a:lnTo>
                              <a:lnTo>
                                <a:pt x="335" y="384"/>
                              </a:lnTo>
                              <a:lnTo>
                                <a:pt x="356" y="444"/>
                              </a:lnTo>
                              <a:lnTo>
                                <a:pt x="364" y="462"/>
                              </a:lnTo>
                              <a:lnTo>
                                <a:pt x="370" y="481"/>
                              </a:lnTo>
                              <a:lnTo>
                                <a:pt x="377" y="500"/>
                              </a:lnTo>
                              <a:lnTo>
                                <a:pt x="382" y="521"/>
                              </a:lnTo>
                              <a:lnTo>
                                <a:pt x="390" y="556"/>
                              </a:lnTo>
                              <a:lnTo>
                                <a:pt x="394" y="588"/>
                              </a:lnTo>
                              <a:lnTo>
                                <a:pt x="397" y="616"/>
                              </a:lnTo>
                              <a:lnTo>
                                <a:pt x="399" y="642"/>
                              </a:lnTo>
                              <a:lnTo>
                                <a:pt x="400" y="648"/>
                              </a:lnTo>
                              <a:lnTo>
                                <a:pt x="421" y="648"/>
                              </a:lnTo>
                              <a:lnTo>
                                <a:pt x="423" y="648"/>
                              </a:lnTo>
                              <a:lnTo>
                                <a:pt x="445" y="648"/>
                              </a:lnTo>
                              <a:lnTo>
                                <a:pt x="445" y="641"/>
                              </a:lnTo>
                              <a:lnTo>
                                <a:pt x="447" y="615"/>
                              </a:lnTo>
                              <a:lnTo>
                                <a:pt x="450" y="587"/>
                              </a:lnTo>
                              <a:lnTo>
                                <a:pt x="455" y="556"/>
                              </a:lnTo>
                              <a:lnTo>
                                <a:pt x="462" y="521"/>
                              </a:lnTo>
                              <a:lnTo>
                                <a:pt x="468" y="500"/>
                              </a:lnTo>
                              <a:lnTo>
                                <a:pt x="474" y="481"/>
                              </a:lnTo>
                              <a:lnTo>
                                <a:pt x="481" y="462"/>
                              </a:lnTo>
                              <a:lnTo>
                                <a:pt x="488" y="443"/>
                              </a:lnTo>
                              <a:lnTo>
                                <a:pt x="509" y="384"/>
                              </a:lnTo>
                              <a:lnTo>
                                <a:pt x="517" y="355"/>
                              </a:lnTo>
                              <a:lnTo>
                                <a:pt x="523" y="327"/>
                              </a:lnTo>
                              <a:lnTo>
                                <a:pt x="526" y="300"/>
                              </a:lnTo>
                              <a:lnTo>
                                <a:pt x="527" y="274"/>
                              </a:lnTo>
                              <a:moveTo>
                                <a:pt x="550" y="715"/>
                              </a:moveTo>
                              <a:lnTo>
                                <a:pt x="539" y="708"/>
                              </a:lnTo>
                              <a:lnTo>
                                <a:pt x="515" y="699"/>
                              </a:lnTo>
                              <a:lnTo>
                                <a:pt x="477" y="691"/>
                              </a:lnTo>
                              <a:lnTo>
                                <a:pt x="423" y="688"/>
                              </a:lnTo>
                              <a:lnTo>
                                <a:pt x="421" y="688"/>
                              </a:lnTo>
                              <a:lnTo>
                                <a:pt x="367" y="691"/>
                              </a:lnTo>
                              <a:lnTo>
                                <a:pt x="329" y="699"/>
                              </a:lnTo>
                              <a:lnTo>
                                <a:pt x="305" y="708"/>
                              </a:lnTo>
                              <a:lnTo>
                                <a:pt x="294" y="715"/>
                              </a:lnTo>
                              <a:lnTo>
                                <a:pt x="305" y="722"/>
                              </a:lnTo>
                              <a:lnTo>
                                <a:pt x="329" y="731"/>
                              </a:lnTo>
                              <a:lnTo>
                                <a:pt x="367" y="738"/>
                              </a:lnTo>
                              <a:lnTo>
                                <a:pt x="421" y="741"/>
                              </a:lnTo>
                              <a:lnTo>
                                <a:pt x="423" y="741"/>
                              </a:lnTo>
                              <a:lnTo>
                                <a:pt x="477" y="738"/>
                              </a:lnTo>
                              <a:lnTo>
                                <a:pt x="515" y="731"/>
                              </a:lnTo>
                              <a:lnTo>
                                <a:pt x="539" y="722"/>
                              </a:lnTo>
                              <a:lnTo>
                                <a:pt x="550" y="715"/>
                              </a:lnTo>
                              <a:moveTo>
                                <a:pt x="625" y="179"/>
                              </a:moveTo>
                              <a:lnTo>
                                <a:pt x="624" y="161"/>
                              </a:lnTo>
                              <a:lnTo>
                                <a:pt x="621" y="143"/>
                              </a:lnTo>
                              <a:lnTo>
                                <a:pt x="616" y="126"/>
                              </a:lnTo>
                              <a:lnTo>
                                <a:pt x="610" y="109"/>
                              </a:lnTo>
                              <a:lnTo>
                                <a:pt x="586" y="72"/>
                              </a:lnTo>
                              <a:lnTo>
                                <a:pt x="553" y="41"/>
                              </a:lnTo>
                              <a:lnTo>
                                <a:pt x="512" y="17"/>
                              </a:lnTo>
                              <a:lnTo>
                                <a:pt x="463" y="0"/>
                              </a:lnTo>
                              <a:lnTo>
                                <a:pt x="502" y="36"/>
                              </a:lnTo>
                              <a:lnTo>
                                <a:pt x="543" y="88"/>
                              </a:lnTo>
                              <a:lnTo>
                                <a:pt x="575" y="156"/>
                              </a:lnTo>
                              <a:lnTo>
                                <a:pt x="587" y="238"/>
                              </a:lnTo>
                              <a:lnTo>
                                <a:pt x="587" y="254"/>
                              </a:lnTo>
                              <a:lnTo>
                                <a:pt x="585" y="270"/>
                              </a:lnTo>
                              <a:lnTo>
                                <a:pt x="582" y="287"/>
                              </a:lnTo>
                              <a:lnTo>
                                <a:pt x="579" y="304"/>
                              </a:lnTo>
                              <a:lnTo>
                                <a:pt x="599" y="274"/>
                              </a:lnTo>
                              <a:lnTo>
                                <a:pt x="613" y="242"/>
                              </a:lnTo>
                              <a:lnTo>
                                <a:pt x="622" y="211"/>
                              </a:lnTo>
                              <a:lnTo>
                                <a:pt x="625" y="179"/>
                              </a:lnTo>
                              <a:moveTo>
                                <a:pt x="722" y="885"/>
                              </a:moveTo>
                              <a:lnTo>
                                <a:pt x="629" y="879"/>
                              </a:lnTo>
                              <a:lnTo>
                                <a:pt x="572" y="845"/>
                              </a:lnTo>
                              <a:lnTo>
                                <a:pt x="543" y="806"/>
                              </a:lnTo>
                              <a:lnTo>
                                <a:pt x="533" y="782"/>
                              </a:lnTo>
                              <a:lnTo>
                                <a:pt x="533" y="781"/>
                              </a:lnTo>
                              <a:lnTo>
                                <a:pt x="533" y="782"/>
                              </a:lnTo>
                              <a:lnTo>
                                <a:pt x="531" y="768"/>
                              </a:lnTo>
                              <a:lnTo>
                                <a:pt x="521" y="771"/>
                              </a:lnTo>
                              <a:lnTo>
                                <a:pt x="510" y="773"/>
                              </a:lnTo>
                              <a:lnTo>
                                <a:pt x="499" y="775"/>
                              </a:lnTo>
                              <a:lnTo>
                                <a:pt x="487" y="777"/>
                              </a:lnTo>
                              <a:lnTo>
                                <a:pt x="498" y="835"/>
                              </a:lnTo>
                              <a:lnTo>
                                <a:pt x="521" y="883"/>
                              </a:lnTo>
                              <a:lnTo>
                                <a:pt x="555" y="921"/>
                              </a:lnTo>
                              <a:lnTo>
                                <a:pt x="600" y="951"/>
                              </a:lnTo>
                              <a:lnTo>
                                <a:pt x="635" y="936"/>
                              </a:lnTo>
                              <a:lnTo>
                                <a:pt x="669" y="919"/>
                              </a:lnTo>
                              <a:lnTo>
                                <a:pt x="698" y="901"/>
                              </a:lnTo>
                              <a:lnTo>
                                <a:pt x="722" y="885"/>
                              </a:lnTo>
                              <a:moveTo>
                                <a:pt x="810" y="471"/>
                              </a:moveTo>
                              <a:lnTo>
                                <a:pt x="803" y="433"/>
                              </a:lnTo>
                              <a:lnTo>
                                <a:pt x="786" y="405"/>
                              </a:lnTo>
                              <a:lnTo>
                                <a:pt x="765" y="386"/>
                              </a:lnTo>
                              <a:lnTo>
                                <a:pt x="745" y="375"/>
                              </a:lnTo>
                              <a:lnTo>
                                <a:pt x="692" y="363"/>
                              </a:lnTo>
                              <a:lnTo>
                                <a:pt x="636" y="368"/>
                              </a:lnTo>
                              <a:lnTo>
                                <a:pt x="585" y="390"/>
                              </a:lnTo>
                              <a:lnTo>
                                <a:pt x="549" y="431"/>
                              </a:lnTo>
                              <a:lnTo>
                                <a:pt x="520" y="495"/>
                              </a:lnTo>
                              <a:lnTo>
                                <a:pt x="503" y="558"/>
                              </a:lnTo>
                              <a:lnTo>
                                <a:pt x="494" y="612"/>
                              </a:lnTo>
                              <a:lnTo>
                                <a:pt x="490" y="653"/>
                              </a:lnTo>
                              <a:lnTo>
                                <a:pt x="501" y="655"/>
                              </a:lnTo>
                              <a:lnTo>
                                <a:pt x="512" y="657"/>
                              </a:lnTo>
                              <a:lnTo>
                                <a:pt x="522" y="659"/>
                              </a:lnTo>
                              <a:lnTo>
                                <a:pt x="531" y="662"/>
                              </a:lnTo>
                              <a:lnTo>
                                <a:pt x="532" y="657"/>
                              </a:lnTo>
                              <a:lnTo>
                                <a:pt x="546" y="602"/>
                              </a:lnTo>
                              <a:lnTo>
                                <a:pt x="569" y="558"/>
                              </a:lnTo>
                              <a:lnTo>
                                <a:pt x="601" y="525"/>
                              </a:lnTo>
                              <a:lnTo>
                                <a:pt x="640" y="505"/>
                              </a:lnTo>
                              <a:lnTo>
                                <a:pt x="666" y="501"/>
                              </a:lnTo>
                              <a:lnTo>
                                <a:pt x="691" y="504"/>
                              </a:lnTo>
                              <a:lnTo>
                                <a:pt x="713" y="513"/>
                              </a:lnTo>
                              <a:lnTo>
                                <a:pt x="732" y="529"/>
                              </a:lnTo>
                              <a:lnTo>
                                <a:pt x="739" y="539"/>
                              </a:lnTo>
                              <a:lnTo>
                                <a:pt x="743" y="549"/>
                              </a:lnTo>
                              <a:lnTo>
                                <a:pt x="746" y="559"/>
                              </a:lnTo>
                              <a:lnTo>
                                <a:pt x="747" y="569"/>
                              </a:lnTo>
                              <a:lnTo>
                                <a:pt x="747" y="576"/>
                              </a:lnTo>
                              <a:lnTo>
                                <a:pt x="745" y="582"/>
                              </a:lnTo>
                              <a:lnTo>
                                <a:pt x="744" y="588"/>
                              </a:lnTo>
                              <a:lnTo>
                                <a:pt x="756" y="581"/>
                              </a:lnTo>
                              <a:lnTo>
                                <a:pt x="769" y="571"/>
                              </a:lnTo>
                              <a:lnTo>
                                <a:pt x="783" y="556"/>
                              </a:lnTo>
                              <a:lnTo>
                                <a:pt x="796" y="535"/>
                              </a:lnTo>
                              <a:lnTo>
                                <a:pt x="802" y="517"/>
                              </a:lnTo>
                              <a:lnTo>
                                <a:pt x="806" y="501"/>
                              </a:lnTo>
                              <a:lnTo>
                                <a:pt x="809" y="485"/>
                              </a:lnTo>
                              <a:lnTo>
                                <a:pt x="810" y="471"/>
                              </a:lnTo>
                              <a:moveTo>
                                <a:pt x="845" y="238"/>
                              </a:moveTo>
                              <a:lnTo>
                                <a:pt x="828" y="216"/>
                              </a:lnTo>
                              <a:lnTo>
                                <a:pt x="789" y="163"/>
                              </a:lnTo>
                              <a:lnTo>
                                <a:pt x="730" y="107"/>
                              </a:lnTo>
                              <a:lnTo>
                                <a:pt x="675" y="67"/>
                              </a:lnTo>
                              <a:lnTo>
                                <a:pt x="630" y="42"/>
                              </a:lnTo>
                              <a:lnTo>
                                <a:pt x="648" y="66"/>
                              </a:lnTo>
                              <a:lnTo>
                                <a:pt x="665" y="95"/>
                              </a:lnTo>
                              <a:lnTo>
                                <a:pt x="678" y="130"/>
                              </a:lnTo>
                              <a:lnTo>
                                <a:pt x="683" y="169"/>
                              </a:lnTo>
                              <a:lnTo>
                                <a:pt x="682" y="187"/>
                              </a:lnTo>
                              <a:lnTo>
                                <a:pt x="678" y="206"/>
                              </a:lnTo>
                              <a:lnTo>
                                <a:pt x="673" y="225"/>
                              </a:lnTo>
                              <a:lnTo>
                                <a:pt x="664" y="245"/>
                              </a:lnTo>
                              <a:lnTo>
                                <a:pt x="724" y="221"/>
                              </a:lnTo>
                              <a:lnTo>
                                <a:pt x="774" y="216"/>
                              </a:lnTo>
                              <a:lnTo>
                                <a:pt x="814" y="223"/>
                              </a:lnTo>
                              <a:lnTo>
                                <a:pt x="845" y="238"/>
                              </a:lnTo>
                              <a:moveTo>
                                <a:pt x="884" y="667"/>
                              </a:moveTo>
                              <a:lnTo>
                                <a:pt x="872" y="678"/>
                              </a:lnTo>
                              <a:lnTo>
                                <a:pt x="858" y="689"/>
                              </a:lnTo>
                              <a:lnTo>
                                <a:pt x="841" y="700"/>
                              </a:lnTo>
                              <a:lnTo>
                                <a:pt x="823" y="709"/>
                              </a:lnTo>
                              <a:lnTo>
                                <a:pt x="783" y="721"/>
                              </a:lnTo>
                              <a:lnTo>
                                <a:pt x="723" y="723"/>
                              </a:lnTo>
                              <a:lnTo>
                                <a:pt x="652" y="697"/>
                              </a:lnTo>
                              <a:lnTo>
                                <a:pt x="580" y="625"/>
                              </a:lnTo>
                              <a:lnTo>
                                <a:pt x="577" y="637"/>
                              </a:lnTo>
                              <a:lnTo>
                                <a:pt x="575" y="650"/>
                              </a:lnTo>
                              <a:lnTo>
                                <a:pt x="573" y="664"/>
                              </a:lnTo>
                              <a:lnTo>
                                <a:pt x="571" y="680"/>
                              </a:lnTo>
                              <a:lnTo>
                                <a:pt x="581" y="689"/>
                              </a:lnTo>
                              <a:lnTo>
                                <a:pt x="588" y="698"/>
                              </a:lnTo>
                              <a:lnTo>
                                <a:pt x="591" y="707"/>
                              </a:lnTo>
                              <a:lnTo>
                                <a:pt x="592" y="715"/>
                              </a:lnTo>
                              <a:lnTo>
                                <a:pt x="592" y="727"/>
                              </a:lnTo>
                              <a:lnTo>
                                <a:pt x="585" y="737"/>
                              </a:lnTo>
                              <a:lnTo>
                                <a:pt x="574" y="747"/>
                              </a:lnTo>
                              <a:lnTo>
                                <a:pt x="586" y="776"/>
                              </a:lnTo>
                              <a:lnTo>
                                <a:pt x="607" y="801"/>
                              </a:lnTo>
                              <a:lnTo>
                                <a:pt x="634" y="820"/>
                              </a:lnTo>
                              <a:lnTo>
                                <a:pt x="665" y="830"/>
                              </a:lnTo>
                              <a:lnTo>
                                <a:pt x="751" y="823"/>
                              </a:lnTo>
                              <a:lnTo>
                                <a:pt x="814" y="781"/>
                              </a:lnTo>
                              <a:lnTo>
                                <a:pt x="857" y="723"/>
                              </a:lnTo>
                              <a:lnTo>
                                <a:pt x="858" y="722"/>
                              </a:lnTo>
                              <a:lnTo>
                                <a:pt x="884" y="667"/>
                              </a:lnTo>
                            </a:path>
                          </a:pathLst>
                        </a:custGeom>
                        <a:solidFill>
                          <a:srgbClr val="002F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AutoShape 17"/>
                      <wps:cNvSpPr>
                        <a:spLocks/>
                      </wps:cNvSpPr>
                      <wps:spPr bwMode="auto">
                        <a:xfrm>
                          <a:off x="9640" y="-3930"/>
                          <a:ext cx="1546" cy="2171"/>
                        </a:xfrm>
                        <a:custGeom>
                          <a:avLst/>
                          <a:gdLst>
                            <a:gd name="T0" fmla="+- 0 9640 9640"/>
                            <a:gd name="T1" fmla="*/ T0 w 1546"/>
                            <a:gd name="T2" fmla="+- 0 -3929 -3929"/>
                            <a:gd name="T3" fmla="*/ -3929 h 2171"/>
                            <a:gd name="T4" fmla="+- 0 9644 9640"/>
                            <a:gd name="T5" fmla="*/ T4 w 1546"/>
                            <a:gd name="T6" fmla="+- 0 -2456 -3929"/>
                            <a:gd name="T7" fmla="*/ -2456 h 2171"/>
                            <a:gd name="T8" fmla="+- 0 9671 9640"/>
                            <a:gd name="T9" fmla="*/ T8 w 1546"/>
                            <a:gd name="T10" fmla="+- 0 -2314 -3929"/>
                            <a:gd name="T11" fmla="*/ -2314 h 2171"/>
                            <a:gd name="T12" fmla="+- 0 9723 9640"/>
                            <a:gd name="T13" fmla="*/ T12 w 1546"/>
                            <a:gd name="T14" fmla="+- 0 -2182 -3929"/>
                            <a:gd name="T15" fmla="*/ -2182 h 2171"/>
                            <a:gd name="T16" fmla="+- 0 9798 9640"/>
                            <a:gd name="T17" fmla="*/ T16 w 1546"/>
                            <a:gd name="T18" fmla="+- 0 -2064 -3929"/>
                            <a:gd name="T19" fmla="*/ -2064 h 2171"/>
                            <a:gd name="T20" fmla="+- 0 9892 9640"/>
                            <a:gd name="T21" fmla="*/ T20 w 1546"/>
                            <a:gd name="T22" fmla="+- 0 -1961 -3929"/>
                            <a:gd name="T23" fmla="*/ -1961 h 2171"/>
                            <a:gd name="T24" fmla="+- 0 10003 9640"/>
                            <a:gd name="T25" fmla="*/ T24 w 1546"/>
                            <a:gd name="T26" fmla="+- 0 -1877 -3929"/>
                            <a:gd name="T27" fmla="*/ -1877 h 2171"/>
                            <a:gd name="T28" fmla="+- 0 10129 9640"/>
                            <a:gd name="T29" fmla="*/ T28 w 1546"/>
                            <a:gd name="T30" fmla="+- 0 -1813 -3929"/>
                            <a:gd name="T31" fmla="*/ -1813 h 2171"/>
                            <a:gd name="T32" fmla="+- 0 10266 9640"/>
                            <a:gd name="T33" fmla="*/ T32 w 1546"/>
                            <a:gd name="T34" fmla="+- 0 -1773 -3929"/>
                            <a:gd name="T35" fmla="*/ -1773 h 2171"/>
                            <a:gd name="T36" fmla="+- 0 10413 9640"/>
                            <a:gd name="T37" fmla="*/ T36 w 1546"/>
                            <a:gd name="T38" fmla="+- 0 -1759 -3929"/>
                            <a:gd name="T39" fmla="*/ -1759 h 2171"/>
                            <a:gd name="T40" fmla="+- 0 10560 9640"/>
                            <a:gd name="T41" fmla="*/ T40 w 1546"/>
                            <a:gd name="T42" fmla="+- 0 -1773 -3929"/>
                            <a:gd name="T43" fmla="*/ -1773 h 2171"/>
                            <a:gd name="T44" fmla="+- 0 10634 9640"/>
                            <a:gd name="T45" fmla="*/ T44 w 1546"/>
                            <a:gd name="T46" fmla="+- 0 -1792 -3929"/>
                            <a:gd name="T47" fmla="*/ -1792 h 2171"/>
                            <a:gd name="T48" fmla="+- 0 10339 9640"/>
                            <a:gd name="T49" fmla="*/ T48 w 1546"/>
                            <a:gd name="T50" fmla="+- 0 -1795 -3929"/>
                            <a:gd name="T51" fmla="*/ -1795 h 2171"/>
                            <a:gd name="T52" fmla="+- 0 10194 9640"/>
                            <a:gd name="T53" fmla="*/ T52 w 1546"/>
                            <a:gd name="T54" fmla="+- 0 -1824 -3929"/>
                            <a:gd name="T55" fmla="*/ -1824 h 2171"/>
                            <a:gd name="T56" fmla="+- 0 10060 9640"/>
                            <a:gd name="T57" fmla="*/ T56 w 1546"/>
                            <a:gd name="T58" fmla="+- 0 -1881 -3929"/>
                            <a:gd name="T59" fmla="*/ -1881 h 2171"/>
                            <a:gd name="T60" fmla="+- 0 9943 9640"/>
                            <a:gd name="T61" fmla="*/ T60 w 1546"/>
                            <a:gd name="T62" fmla="+- 0 -1960 -3929"/>
                            <a:gd name="T63" fmla="*/ -1960 h 2171"/>
                            <a:gd name="T64" fmla="+- 0 9841 9640"/>
                            <a:gd name="T65" fmla="*/ T64 w 1546"/>
                            <a:gd name="T66" fmla="+- 0 -2061 -3929"/>
                            <a:gd name="T67" fmla="*/ -2061 h 2171"/>
                            <a:gd name="T68" fmla="+- 0 9762 9640"/>
                            <a:gd name="T69" fmla="*/ T68 w 1546"/>
                            <a:gd name="T70" fmla="+- 0 -2179 -3929"/>
                            <a:gd name="T71" fmla="*/ -2179 h 2171"/>
                            <a:gd name="T72" fmla="+- 0 9705 9640"/>
                            <a:gd name="T73" fmla="*/ T72 w 1546"/>
                            <a:gd name="T74" fmla="+- 0 -2312 -3929"/>
                            <a:gd name="T75" fmla="*/ -2312 h 2171"/>
                            <a:gd name="T76" fmla="+- 0 9676 9640"/>
                            <a:gd name="T77" fmla="*/ T76 w 1546"/>
                            <a:gd name="T78" fmla="+- 0 -2457 -3929"/>
                            <a:gd name="T79" fmla="*/ -2457 h 2171"/>
                            <a:gd name="T80" fmla="+- 0 9673 9640"/>
                            <a:gd name="T81" fmla="*/ T80 w 1546"/>
                            <a:gd name="T82" fmla="+- 0 -3897 -3929"/>
                            <a:gd name="T83" fmla="*/ -3897 h 2171"/>
                            <a:gd name="T84" fmla="+- 0 11186 9640"/>
                            <a:gd name="T85" fmla="*/ T84 w 1546"/>
                            <a:gd name="T86" fmla="+- 0 -3929 -3929"/>
                            <a:gd name="T87" fmla="*/ -3929 h 2171"/>
                            <a:gd name="T88" fmla="+- 0 11153 9640"/>
                            <a:gd name="T89" fmla="*/ T88 w 1546"/>
                            <a:gd name="T90" fmla="+- 0 -3897 -3929"/>
                            <a:gd name="T91" fmla="*/ -3897 h 2171"/>
                            <a:gd name="T92" fmla="+- 0 11149 9640"/>
                            <a:gd name="T93" fmla="*/ T92 w 1546"/>
                            <a:gd name="T94" fmla="+- 0 -2456 -3929"/>
                            <a:gd name="T95" fmla="*/ -2456 h 2171"/>
                            <a:gd name="T96" fmla="+- 0 11120 9640"/>
                            <a:gd name="T97" fmla="*/ T96 w 1546"/>
                            <a:gd name="T98" fmla="+- 0 -2312 -3929"/>
                            <a:gd name="T99" fmla="*/ -2312 h 2171"/>
                            <a:gd name="T100" fmla="+- 0 11064 9640"/>
                            <a:gd name="T101" fmla="*/ T100 w 1546"/>
                            <a:gd name="T102" fmla="+- 0 -2179 -3929"/>
                            <a:gd name="T103" fmla="*/ -2179 h 2171"/>
                            <a:gd name="T104" fmla="+- 0 10985 9640"/>
                            <a:gd name="T105" fmla="*/ T104 w 1546"/>
                            <a:gd name="T106" fmla="+- 0 -2061 -3929"/>
                            <a:gd name="T107" fmla="*/ -2061 h 2171"/>
                            <a:gd name="T108" fmla="+- 0 10883 9640"/>
                            <a:gd name="T109" fmla="*/ T108 w 1546"/>
                            <a:gd name="T110" fmla="+- 0 -1960 -3929"/>
                            <a:gd name="T111" fmla="*/ -1960 h 2171"/>
                            <a:gd name="T112" fmla="+- 0 10765 9640"/>
                            <a:gd name="T113" fmla="*/ T112 w 1546"/>
                            <a:gd name="T114" fmla="+- 0 -1881 -3929"/>
                            <a:gd name="T115" fmla="*/ -1881 h 2171"/>
                            <a:gd name="T116" fmla="+- 0 10632 9640"/>
                            <a:gd name="T117" fmla="*/ T116 w 1546"/>
                            <a:gd name="T118" fmla="+- 0 -1824 -3929"/>
                            <a:gd name="T119" fmla="*/ -1824 h 2171"/>
                            <a:gd name="T120" fmla="+- 0 10487 9640"/>
                            <a:gd name="T121" fmla="*/ T120 w 1546"/>
                            <a:gd name="T122" fmla="+- 0 -1795 -3929"/>
                            <a:gd name="T123" fmla="*/ -1795 h 2171"/>
                            <a:gd name="T124" fmla="+- 0 10634 9640"/>
                            <a:gd name="T125" fmla="*/ T124 w 1546"/>
                            <a:gd name="T126" fmla="+- 0 -1792 -3929"/>
                            <a:gd name="T127" fmla="*/ -1792 h 2171"/>
                            <a:gd name="T128" fmla="+- 0 10762 9640"/>
                            <a:gd name="T129" fmla="*/ T128 w 1546"/>
                            <a:gd name="T130" fmla="+- 0 -1842 -3929"/>
                            <a:gd name="T131" fmla="*/ -1842 h 2171"/>
                            <a:gd name="T132" fmla="+- 0 10880 9640"/>
                            <a:gd name="T133" fmla="*/ T132 w 1546"/>
                            <a:gd name="T134" fmla="+- 0 -1916 -3929"/>
                            <a:gd name="T135" fmla="*/ -1916 h 2171"/>
                            <a:gd name="T136" fmla="+- 0 10983 9640"/>
                            <a:gd name="T137" fmla="*/ T136 w 1546"/>
                            <a:gd name="T138" fmla="+- 0 -2010 -3929"/>
                            <a:gd name="T139" fmla="*/ -2010 h 2171"/>
                            <a:gd name="T140" fmla="+- 0 11068 9640"/>
                            <a:gd name="T141" fmla="*/ T140 w 1546"/>
                            <a:gd name="T142" fmla="+- 0 -2121 -3929"/>
                            <a:gd name="T143" fmla="*/ -2121 h 2171"/>
                            <a:gd name="T144" fmla="+- 0 11132 9640"/>
                            <a:gd name="T145" fmla="*/ T144 w 1546"/>
                            <a:gd name="T146" fmla="+- 0 -2247 -3929"/>
                            <a:gd name="T147" fmla="*/ -2247 h 2171"/>
                            <a:gd name="T148" fmla="+- 0 11172 9640"/>
                            <a:gd name="T149" fmla="*/ T148 w 1546"/>
                            <a:gd name="T150" fmla="+- 0 -2384 -3929"/>
                            <a:gd name="T151" fmla="*/ -2384 h 2171"/>
                            <a:gd name="T152" fmla="+- 0 11186 9640"/>
                            <a:gd name="T153" fmla="*/ T152 w 1546"/>
                            <a:gd name="T154" fmla="+- 0 -2531 -3929"/>
                            <a:gd name="T155" fmla="*/ -2531 h 2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546" h="2171">
                              <a:moveTo>
                                <a:pt x="1546" y="0"/>
                              </a:moveTo>
                              <a:lnTo>
                                <a:pt x="0" y="0"/>
                              </a:lnTo>
                              <a:lnTo>
                                <a:pt x="0" y="1398"/>
                              </a:lnTo>
                              <a:lnTo>
                                <a:pt x="4" y="1473"/>
                              </a:lnTo>
                              <a:lnTo>
                                <a:pt x="14" y="1545"/>
                              </a:lnTo>
                              <a:lnTo>
                                <a:pt x="31" y="1615"/>
                              </a:lnTo>
                              <a:lnTo>
                                <a:pt x="54" y="1682"/>
                              </a:lnTo>
                              <a:lnTo>
                                <a:pt x="83" y="1747"/>
                              </a:lnTo>
                              <a:lnTo>
                                <a:pt x="118" y="1808"/>
                              </a:lnTo>
                              <a:lnTo>
                                <a:pt x="158" y="1865"/>
                              </a:lnTo>
                              <a:lnTo>
                                <a:pt x="202" y="1919"/>
                              </a:lnTo>
                              <a:lnTo>
                                <a:pt x="252" y="1968"/>
                              </a:lnTo>
                              <a:lnTo>
                                <a:pt x="305" y="2013"/>
                              </a:lnTo>
                              <a:lnTo>
                                <a:pt x="363" y="2052"/>
                              </a:lnTo>
                              <a:lnTo>
                                <a:pt x="424" y="2087"/>
                              </a:lnTo>
                              <a:lnTo>
                                <a:pt x="489" y="2116"/>
                              </a:lnTo>
                              <a:lnTo>
                                <a:pt x="556" y="2139"/>
                              </a:lnTo>
                              <a:lnTo>
                                <a:pt x="626" y="2156"/>
                              </a:lnTo>
                              <a:lnTo>
                                <a:pt x="698" y="2166"/>
                              </a:lnTo>
                              <a:lnTo>
                                <a:pt x="773" y="2170"/>
                              </a:lnTo>
                              <a:lnTo>
                                <a:pt x="847" y="2166"/>
                              </a:lnTo>
                              <a:lnTo>
                                <a:pt x="920" y="2156"/>
                              </a:lnTo>
                              <a:lnTo>
                                <a:pt x="990" y="2139"/>
                              </a:lnTo>
                              <a:lnTo>
                                <a:pt x="994" y="2137"/>
                              </a:lnTo>
                              <a:lnTo>
                                <a:pt x="773" y="2137"/>
                              </a:lnTo>
                              <a:lnTo>
                                <a:pt x="699" y="2134"/>
                              </a:lnTo>
                              <a:lnTo>
                                <a:pt x="626" y="2123"/>
                              </a:lnTo>
                              <a:lnTo>
                                <a:pt x="554" y="2105"/>
                              </a:lnTo>
                              <a:lnTo>
                                <a:pt x="485" y="2079"/>
                              </a:lnTo>
                              <a:lnTo>
                                <a:pt x="420" y="2048"/>
                              </a:lnTo>
                              <a:lnTo>
                                <a:pt x="360" y="2012"/>
                              </a:lnTo>
                              <a:lnTo>
                                <a:pt x="303" y="1969"/>
                              </a:lnTo>
                              <a:lnTo>
                                <a:pt x="249" y="1921"/>
                              </a:lnTo>
                              <a:lnTo>
                                <a:pt x="201" y="1868"/>
                              </a:lnTo>
                              <a:lnTo>
                                <a:pt x="159" y="1811"/>
                              </a:lnTo>
                              <a:lnTo>
                                <a:pt x="122" y="1750"/>
                              </a:lnTo>
                              <a:lnTo>
                                <a:pt x="91" y="1686"/>
                              </a:lnTo>
                              <a:lnTo>
                                <a:pt x="65" y="1617"/>
                              </a:lnTo>
                              <a:lnTo>
                                <a:pt x="47" y="1545"/>
                              </a:lnTo>
                              <a:lnTo>
                                <a:pt x="36" y="1472"/>
                              </a:lnTo>
                              <a:lnTo>
                                <a:pt x="33" y="1398"/>
                              </a:lnTo>
                              <a:lnTo>
                                <a:pt x="33" y="32"/>
                              </a:lnTo>
                              <a:lnTo>
                                <a:pt x="1546" y="32"/>
                              </a:lnTo>
                              <a:lnTo>
                                <a:pt x="1546" y="0"/>
                              </a:lnTo>
                              <a:close/>
                              <a:moveTo>
                                <a:pt x="1546" y="32"/>
                              </a:moveTo>
                              <a:lnTo>
                                <a:pt x="1513" y="32"/>
                              </a:lnTo>
                              <a:lnTo>
                                <a:pt x="1513" y="1398"/>
                              </a:lnTo>
                              <a:lnTo>
                                <a:pt x="1509" y="1473"/>
                              </a:lnTo>
                              <a:lnTo>
                                <a:pt x="1499" y="1545"/>
                              </a:lnTo>
                              <a:lnTo>
                                <a:pt x="1480" y="1617"/>
                              </a:lnTo>
                              <a:lnTo>
                                <a:pt x="1455" y="1686"/>
                              </a:lnTo>
                              <a:lnTo>
                                <a:pt x="1424" y="1750"/>
                              </a:lnTo>
                              <a:lnTo>
                                <a:pt x="1387" y="1811"/>
                              </a:lnTo>
                              <a:lnTo>
                                <a:pt x="1345" y="1868"/>
                              </a:lnTo>
                              <a:lnTo>
                                <a:pt x="1296" y="1921"/>
                              </a:lnTo>
                              <a:lnTo>
                                <a:pt x="1243" y="1969"/>
                              </a:lnTo>
                              <a:lnTo>
                                <a:pt x="1186" y="2012"/>
                              </a:lnTo>
                              <a:lnTo>
                                <a:pt x="1125" y="2048"/>
                              </a:lnTo>
                              <a:lnTo>
                                <a:pt x="1061" y="2079"/>
                              </a:lnTo>
                              <a:lnTo>
                                <a:pt x="992" y="2105"/>
                              </a:lnTo>
                              <a:lnTo>
                                <a:pt x="920" y="2123"/>
                              </a:lnTo>
                              <a:lnTo>
                                <a:pt x="847" y="2134"/>
                              </a:lnTo>
                              <a:lnTo>
                                <a:pt x="773" y="2137"/>
                              </a:lnTo>
                              <a:lnTo>
                                <a:pt x="994" y="2137"/>
                              </a:lnTo>
                              <a:lnTo>
                                <a:pt x="1057" y="2116"/>
                              </a:lnTo>
                              <a:lnTo>
                                <a:pt x="1122" y="2087"/>
                              </a:lnTo>
                              <a:lnTo>
                                <a:pt x="1183" y="2052"/>
                              </a:lnTo>
                              <a:lnTo>
                                <a:pt x="1240" y="2013"/>
                              </a:lnTo>
                              <a:lnTo>
                                <a:pt x="1294" y="1968"/>
                              </a:lnTo>
                              <a:lnTo>
                                <a:pt x="1343" y="1919"/>
                              </a:lnTo>
                              <a:lnTo>
                                <a:pt x="1388" y="1865"/>
                              </a:lnTo>
                              <a:lnTo>
                                <a:pt x="1428" y="1808"/>
                              </a:lnTo>
                              <a:lnTo>
                                <a:pt x="1462" y="1747"/>
                              </a:lnTo>
                              <a:lnTo>
                                <a:pt x="1492" y="1682"/>
                              </a:lnTo>
                              <a:lnTo>
                                <a:pt x="1515" y="1615"/>
                              </a:lnTo>
                              <a:lnTo>
                                <a:pt x="1532" y="1545"/>
                              </a:lnTo>
                              <a:lnTo>
                                <a:pt x="1542" y="1472"/>
                              </a:lnTo>
                              <a:lnTo>
                                <a:pt x="1546" y="1398"/>
                              </a:lnTo>
                              <a:lnTo>
                                <a:pt x="1546" y="32"/>
                              </a:lnTo>
                              <a:close/>
                            </a:path>
                          </a:pathLst>
                        </a:custGeom>
                        <a:solidFill>
                          <a:srgbClr val="0633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Text Box 18"/>
                      <wps:cNvSpPr txBox="1">
                        <a:spLocks noChangeArrowheads="1"/>
                      </wps:cNvSpPr>
                      <wps:spPr bwMode="auto">
                        <a:xfrm>
                          <a:off x="9857" y="-3866"/>
                          <a:ext cx="1091"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6F7CB" w14:textId="77777777" w:rsidR="00BF4374" w:rsidRDefault="00BF4374" w:rsidP="00BF4374">
                            <w:pPr>
                              <w:spacing w:line="329" w:lineRule="exact"/>
                              <w:rPr>
                                <w:rFonts w:ascii="Arial"/>
                                <w:b/>
                                <w:sz w:val="29"/>
                              </w:rPr>
                            </w:pPr>
                            <w:r>
                              <w:rPr>
                                <w:rFonts w:ascii="Arial"/>
                                <w:b/>
                                <w:color w:val="06333D"/>
                                <w:sz w:val="29"/>
                              </w:rPr>
                              <w:t>S</w:t>
                            </w:r>
                            <w:r>
                              <w:rPr>
                                <w:rFonts w:ascii="Arial"/>
                                <w:b/>
                                <w:color w:val="06333D"/>
                                <w:spacing w:val="-37"/>
                                <w:sz w:val="29"/>
                              </w:rPr>
                              <w:t xml:space="preserve"> </w:t>
                            </w:r>
                            <w:r>
                              <w:rPr>
                                <w:rFonts w:ascii="Arial"/>
                                <w:b/>
                                <w:color w:val="06333D"/>
                                <w:sz w:val="29"/>
                              </w:rPr>
                              <w:t>O</w:t>
                            </w:r>
                            <w:r>
                              <w:rPr>
                                <w:rFonts w:ascii="Arial"/>
                                <w:b/>
                                <w:color w:val="06333D"/>
                                <w:spacing w:val="-37"/>
                                <w:sz w:val="29"/>
                              </w:rPr>
                              <w:t xml:space="preserve"> </w:t>
                            </w:r>
                            <w:r>
                              <w:rPr>
                                <w:rFonts w:ascii="Arial"/>
                                <w:b/>
                                <w:color w:val="06333D"/>
                                <w:sz w:val="29"/>
                              </w:rPr>
                              <w:t>F</w:t>
                            </w:r>
                            <w:r>
                              <w:rPr>
                                <w:rFonts w:ascii="Arial"/>
                                <w:b/>
                                <w:color w:val="06333D"/>
                                <w:spacing w:val="-37"/>
                                <w:sz w:val="29"/>
                              </w:rPr>
                              <w:t xml:space="preserve"> </w:t>
                            </w:r>
                            <w:r>
                              <w:rPr>
                                <w:rFonts w:ascii="Arial"/>
                                <w:b/>
                                <w:color w:val="06333D"/>
                                <w:sz w:val="29"/>
                              </w:rPr>
                              <w:t>I</w:t>
                            </w:r>
                            <w:r>
                              <w:rPr>
                                <w:rFonts w:ascii="Arial"/>
                                <w:b/>
                                <w:color w:val="06333D"/>
                                <w:spacing w:val="-37"/>
                                <w:sz w:val="29"/>
                              </w:rPr>
                              <w:t xml:space="preserve"> </w:t>
                            </w:r>
                            <w:r>
                              <w:rPr>
                                <w:rFonts w:ascii="Arial"/>
                                <w:b/>
                                <w:color w:val="06333D"/>
                                <w:sz w:val="29"/>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F7A2C1" id="Grupp 2" o:spid="_x0000_s1026" style="position:absolute;left:0;text-align:left;margin-left:0;margin-top:0;width:595.3pt;height:225.15pt;z-index:251661824;mso-position-horizontal:left;mso-position-horizontal-relative:page" coordorigin=",-4650" coordsize="11906,450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top:-4650;width:11906;height:4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">
                <v:imagedata r:id="rId7" o:title=""/>
              </v:shape>
              <v:shape id="Picture 6" o:spid="_x0000_s1028" type="#_x0000_t75" style="position:absolute;left:725;top:-4650;width:2230;height: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">
                <v:imagedata r:id="rId8" o:title=""/>
              </v:shape>
              <v:shape id="Picture 7" o:spid="_x0000_s1029" type="#_x0000_t75" style="position:absolute;left:849;top:-4425;width:320;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">
                <v:imagedata r:id="rId9" o:title=""/>
              </v:shape>
              <v:shape id="Picture 8" o:spid="_x0000_s1030" type="#_x0000_t75" style="position:absolute;left:1212;top:-4409;width:1605;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">
                <v:imagedata r:id="rId10" o:title=""/>
              </v:shape>
              <v:shape id="Freeform 9" o:spid="_x0000_s1031" style="position:absolute;left:9673;top:-3903;width:1484;height:2119;visibility:visible;mso-wrap-style:square;v-text-anchor:top" coordsize="1484,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" path="m1482,l,,,1377r4,78l16,1531r20,73l62,1674r33,67l135,1803r45,58l234,1917r59,51l358,2012r70,37l501,2078r77,22l658,2114r83,4l824,2114r81,-14l982,2078r73,-29l1125,2012r64,-44l1249,1917r54,-56l1348,1803r40,-62l1421,1674r26,-70l1467,1531r12,-76l1483,1377r,-13l1483,1352r-1,-12l1482,xe" fillcolor="#06333d" stroked="f">
                <v:path arrowok="t" o:connecttype="custom" o:connectlocs="1482,-3902;0,-3902;0,-2525;4,-2447;16,-2371;36,-2298;62,-2228;95,-2161;135,-2099;180,-2041;234,-1985;293,-1934;358,-1890;428,-1853;501,-1824;578,-1802;658,-1788;741,-1784;824,-1788;905,-1802;982,-1824;1055,-1853;1125,-1890;1189,-1934;1249,-1985;1303,-2041;1348,-2099;1388,-2161;1421,-2228;1447,-2298;1467,-2371;1479,-2447;1483,-2525;1483,-2538;1483,-2550;1482,-2562;1482,-3902" o:connectangles="0,0,0,0,0,0,0,0,0,0,0,0,0,0,0,0,0,0,0,0,0,0,0,0,0,0,0,0,0,0,0,0,0,0,0,0,0"/>
              </v:shape>
              <v:shape id="Freeform 10" o:spid="_x0000_s1032" style="position:absolute;left:9671;top:-3901;width:1482;height:1059;visibility:visible;mso-wrap-style:square;v-text-anchor:top" coordsize="1482,1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" path="m1481,l,,741,1059,1481,xe" fillcolor="#c60000" stroked="f">
                <v:path arrowok="t" o:connecttype="custom" o:connectlocs="1481,-3901;0,-3901;741,-2842;1481,-3901" o:connectangles="0,0,0,0"/>
              </v:shape>
              <v:shape id="Freeform 11" o:spid="_x0000_s1033" style="position:absolute;left:10414;top:-3903;width:743;height:1862;visibility:visible;mso-wrap-style:square;v-text-anchor:top" coordsize="743,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" path="m741,l,1059r562,802l607,1803r40,-62l680,1674r26,-70l726,1531r12,-76l742,1377r,-13l742,1352r-1,-12l741,xe" fillcolor="#097b00" stroked="f">
                <v:path arrowok="t" o:connecttype="custom" o:connectlocs="741,-3902;0,-2843;562,-2041;607,-2099;647,-2161;680,-2228;706,-2298;726,-2371;738,-2447;742,-2525;742,-2538;742,-2550;741,-2562;741,-3902" o:connectangles="0,0,0,0,0,0,0,0,0,0,0,0,0,0"/>
              </v:shape>
              <v:shape id="Freeform 12" o:spid="_x0000_s1034" style="position:absolute;left:9851;top:-2847;width:1125;height:1064;visibility:visible;mso-wrap-style:square;v-text-anchor:top" coordsize="1125,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" path="m563,l,807r54,56l114,913r65,44l249,994r74,30l400,1045r80,13l564,1063r82,-5l727,1045r77,-22l877,993r70,-37l1011,912r60,-51l1125,805,563,xe" fillcolor="#c60000" stroked="f">
                <v:path arrowok="t" o:connecttype="custom" o:connectlocs="563,-2846;0,-2039;54,-1983;114,-1933;179,-1889;249,-1852;323,-1822;400,-1801;480,-1788;564,-1783;646,-1788;727,-1801;804,-1823;877,-1853;947,-1890;1011,-1934;1071,-1985;1125,-2041;563,-2846" o:connectangles="0,0,0,0,0,0,0,0,0,0,0,0,0,0,0,0,0,0,0"/>
              </v:shape>
              <v:shape id="Freeform 13" o:spid="_x0000_s1035" style="position:absolute;left:9671;top:-3901;width:742;height:1862;visibility:visible;mso-wrap-style:square;v-text-anchor:top" coordsize="742,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" path="m,l,1377r4,79l16,1532r19,73l62,1675r33,66l134,1804r45,58l741,1059,,xe" fillcolor="#097b00" stroked="f">
                <v:path arrowok="t" o:connecttype="custom" o:connectlocs="0,-3901;0,-2524;4,-2445;16,-2369;35,-2296;62,-2226;95,-2160;134,-2097;179,-2039;741,-2842;0,-3901" o:connectangles="0,0,0,0,0,0,0,0,0,0,0"/>
              </v:shape>
              <v:shape id="Picture 14" o:spid="_x0000_s1036" type="#_x0000_t75" style="position:absolute;left:9918;top:-3069;width:346;height: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">
                <v:imagedata r:id="rId11" o:title=""/>
              </v:shape>
              <v:shape id="Picture 15" o:spid="_x0000_s1037" type="#_x0000_t75" style="position:absolute;left:10592;top:-3069;width:316;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">
                <v:imagedata r:id="rId12" o:title=""/>
              </v:shape>
              <v:shape id="AutoShape 16" o:spid="_x0000_s1038" style="position:absolute;left:9990;top:-3341;width:885;height:984;visibility:visible;mso-wrap-style:square;v-text-anchor:top" coordsize="885,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" path="m214,42l169,67r-55,40l55,163,,238,30,223r41,-7l121,221r59,24l172,225r-3,-9l166,206r-4,-19l161,169r5,-39l179,95,196,66,214,42m354,653r-4,-41l341,558,325,501r-1,-6l295,431,259,390,208,367r-56,-4l99,375,79,386,58,405,41,433r-6,38l35,485r3,15l42,517r6,17l61,555r14,16l89,581r12,7l99,582r-2,-6l97,569r1,-10l101,549r4,-10l113,529r18,-16l154,504r25,-3l205,505r38,20l275,558r24,44l313,657r,5l323,659r10,-2l343,655r11,-2m357,777r-12,-2l334,773r-11,-2l313,768r-2,13l301,806r-29,39l215,879r-93,6l146,901r29,18l209,936r36,15l290,921r33,-38l346,835r11,-58m379,l331,17,290,41,257,72r-24,37l226,126r-4,17l219,161r-1,18l221,211r9,31l244,274r20,30l261,287r-3,-17l256,254r,-16l268,156,300,88,341,36,379,m518,974l481,929,459,881,449,831r-4,-49l445,781r-22,1l422,782r-1,l399,781r-3,50l385,881r-21,48l327,974r28,5l384,982r23,1l421,984r2,l437,983r24,-1l489,979r29,-5m527,274l513,176,483,96,448,37,422,4,397,37,362,96r-31,80l317,274r1,26l322,327r5,28l335,384r21,60l364,462r6,19l377,500r5,21l390,556r4,32l397,616r2,26l400,648r21,l423,648r22,l445,641r2,-26l450,587r5,-31l462,521r6,-21l474,481r7,-19l488,443r21,-59l517,355r6,-28l526,300r1,-26m550,715r-11,-7l515,699r-38,-8l423,688r-2,l367,691r-38,8l305,708r-11,7l305,722r24,9l367,738r54,3l423,741r54,-3l515,731r24,-9l550,715m625,179r-1,-18l621,143r-5,-17l610,109,586,72,553,41,512,17,463,r39,36l543,88r32,68l587,238r,16l585,270r-3,17l579,304r20,-30l613,242r9,-31l625,179t97,706l629,879,572,845,543,806,533,782r,-1l533,782r-2,-14l521,771r-11,2l499,775r-12,2l498,835r23,48l555,921r45,30l635,936r34,-17l698,901r24,-16m810,471r-7,-38l786,405,765,386,745,375,692,363r-56,5l585,390r-36,41l520,495r-17,63l494,612r-4,41l501,655r11,2l522,659r9,3l532,657r14,-55l569,558r32,-33l640,505r26,-4l691,504r22,9l732,529r7,10l743,549r3,10l747,569r,7l745,582r-1,6l756,581r13,-10l783,556r13,-21l802,517r4,-16l809,485r1,-14m845,238l828,216,789,163,730,107,675,67,630,42r18,24l665,95r13,35l683,169r-1,18l678,206r-5,19l664,245r60,-24l774,216r40,7l845,238t39,429l872,678r-14,11l841,700r-18,9l783,721r-60,2l652,697,580,625r-3,12l575,650r-2,14l571,680r10,9l588,698r3,9l592,715r,12l585,737r-11,10l586,776r21,25l634,820r31,10l751,823r63,-42l857,723r1,-1l884,667e" fillcolor="#002f3b" stroked="f">
                <v:path arrowok="t" o:connecttype="custom" o:connectlocs="0,-3102;172,-3115;166,-3210;350,-2728;259,-2950;58,-2935;42,-2823;101,-2752;101,-2791;179,-2839;313,-2683;354,-2687;313,-2572;215,-2461;245,-2389;379,-3340;226,-3214;230,-3098;256,-3086;379,-3340;445,-2558;399,-2559;355,-2361;437,-2357;513,-3164;362,-3244;327,-2985;377,-2840;399,-2698;445,-2692;455,-2784;488,-2897;527,-3066;423,-2652;294,-2625;423,-2599;625,-3161;586,-3268;543,-3252;582,-3053;625,-3161;533,-2558;510,-2567;555,-2419;722,-2455;745,-2965;520,-2845;512,-2683;569,-2782;713,-2827;747,-2771;769,-2769;806,-2839;789,-3177;665,-3245;673,-3115;845,-3102;823,-2631;577,-2703;588,-2642;574,-2593;751,-2517" o:connectangles="0,0,0,0,0,0,0,0,0,0,0,0,0,0,0,0,0,0,0,0,0,0,0,0,0,0,0,0,0,0,0,0,0,0,0,0,0,0,0,0,0,0,0,0,0,0,0,0,0,0,0,0,0,0,0,0,0,0,0,0,0,0"/>
              </v:shape>
              <v:shape id="AutoShape 17" o:spid="_x0000_s1039" style="position:absolute;left:9640;top:-3930;width:1546;height:2171;visibility:visible;mso-wrap-style:square;v-text-anchor:top" coordsize="1546,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" path="m1546,l,,,1398r4,75l14,1545r17,70l54,1682r29,65l118,1808r40,57l202,1919r50,49l305,2013r58,39l424,2087r65,29l556,2139r70,17l698,2166r75,4l847,2166r73,-10l990,2139r4,-2l773,2137r-74,-3l626,2123r-72,-18l485,2079r-65,-31l360,2012r-57,-43l249,1921r-48,-53l159,1811r-37,-61l91,1686,65,1617,47,1545,36,1472r-3,-74l33,32r1513,l1546,xm1546,32r-33,l1513,1398r-4,75l1499,1545r-19,72l1455,1686r-31,64l1387,1811r-42,57l1296,1921r-53,48l1186,2012r-61,36l1061,2079r-69,26l920,2123r-73,11l773,2137r221,l1057,2116r65,-29l1183,2052r57,-39l1294,1968r49,-49l1388,1865r40,-57l1462,1747r30,-65l1515,1615r17,-70l1542,1472r4,-74l1546,32xe" fillcolor="#06333d" stroked="f">
                <v:path arrowok="t" o:connecttype="custom" o:connectlocs="0,-3929;4,-2456;31,-2314;83,-2182;158,-2064;252,-1961;363,-1877;489,-1813;626,-1773;773,-1759;920,-1773;994,-1792;699,-1795;554,-1824;420,-1881;303,-1960;201,-2061;122,-2179;65,-2312;36,-2457;33,-3897;1546,-3929;1513,-3897;1509,-2456;1480,-2312;1424,-2179;1345,-2061;1243,-1960;1125,-1881;992,-1824;847,-1795;994,-1792;1122,-1842;1240,-1916;1343,-2010;1428,-2121;1492,-2247;1532,-2384;1546,-2531" o:connectangles="0,0,0,0,0,0,0,0,0,0,0,0,0,0,0,0,0,0,0,0,0,0,0,0,0,0,0,0,0,0,0,0,0,0,0,0,0,0,0"/>
              </v:shape>
              <v:shapetype id="_x0000_t202" coordsize="21600,21600" o:spt="202" path="m,l,21600r21600,l21600,xe">
                <v:stroke joinstyle="miter"/>
                <v:path gradientshapeok="t" o:connecttype="rect"/>
              </v:shapetype>
              <v:shape id="Text Box 18" o:spid="_x0000_s1040" type="#_x0000_t202" style="position:absolute;left:9857;top:-3866;width:1091;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7FF6F7CB" w14:textId="77777777" w:rsidR="00BF4374" w:rsidRDefault="00BF4374" w:rsidP="00BF4374">
                      <w:pPr>
                        <w:spacing w:line="329" w:lineRule="exact"/>
                        <w:rPr>
                          <w:rFonts w:ascii="Arial"/>
                          <w:b/>
                          <w:sz w:val="29"/>
                        </w:rPr>
                      </w:pPr>
                      <w:r>
                        <w:rPr>
                          <w:rFonts w:ascii="Arial"/>
                          <w:b/>
                          <w:color w:val="06333D"/>
                          <w:sz w:val="29"/>
                        </w:rPr>
                        <w:t>S</w:t>
                      </w:r>
                      <w:r>
                        <w:rPr>
                          <w:rFonts w:ascii="Arial"/>
                          <w:b/>
                          <w:color w:val="06333D"/>
                          <w:spacing w:val="-37"/>
                          <w:sz w:val="29"/>
                        </w:rPr>
                        <w:t xml:space="preserve"> </w:t>
                      </w:r>
                      <w:r>
                        <w:rPr>
                          <w:rFonts w:ascii="Arial"/>
                          <w:b/>
                          <w:color w:val="06333D"/>
                          <w:sz w:val="29"/>
                        </w:rPr>
                        <w:t>O</w:t>
                      </w:r>
                      <w:r>
                        <w:rPr>
                          <w:rFonts w:ascii="Arial"/>
                          <w:b/>
                          <w:color w:val="06333D"/>
                          <w:spacing w:val="-37"/>
                          <w:sz w:val="29"/>
                        </w:rPr>
                        <w:t xml:space="preserve"> </w:t>
                      </w:r>
                      <w:r>
                        <w:rPr>
                          <w:rFonts w:ascii="Arial"/>
                          <w:b/>
                          <w:color w:val="06333D"/>
                          <w:sz w:val="29"/>
                        </w:rPr>
                        <w:t>F</w:t>
                      </w:r>
                      <w:r>
                        <w:rPr>
                          <w:rFonts w:ascii="Arial"/>
                          <w:b/>
                          <w:color w:val="06333D"/>
                          <w:spacing w:val="-37"/>
                          <w:sz w:val="29"/>
                        </w:rPr>
                        <w:t xml:space="preserve"> </w:t>
                      </w:r>
                      <w:r>
                        <w:rPr>
                          <w:rFonts w:ascii="Arial"/>
                          <w:b/>
                          <w:color w:val="06333D"/>
                          <w:sz w:val="29"/>
                        </w:rPr>
                        <w:t>I</w:t>
                      </w:r>
                      <w:r>
                        <w:rPr>
                          <w:rFonts w:ascii="Arial"/>
                          <w:b/>
                          <w:color w:val="06333D"/>
                          <w:spacing w:val="-37"/>
                          <w:sz w:val="29"/>
                        </w:rPr>
                        <w:t xml:space="preserve"> </w:t>
                      </w:r>
                      <w:r>
                        <w:rPr>
                          <w:rFonts w:ascii="Arial"/>
                          <w:b/>
                          <w:color w:val="06333D"/>
                          <w:sz w:val="29"/>
                        </w:rPr>
                        <w:t>A</w:t>
                      </w:r>
                    </w:p>
                  </w:txbxContent>
                </v:textbox>
              </v:shape>
              <w10:wrap anchorx="page"/>
            </v:group>
          </w:pict>
        </mc:Fallback>
      </mc:AlternateContent>
    </w:r>
  </w:p>
  <w:p w14:paraId="7CC53B00" w14:textId="3818919B" w:rsidR="00A11763" w:rsidRDefault="00A11763" w:rsidP="00A11763">
    <w:pPr>
      <w:pStyle w:val="Sidhuvud"/>
      <w:ind w:left="-1644" w:right="-1588"/>
    </w:pPr>
  </w:p>
  <w:p w14:paraId="35757246" w14:textId="77777777" w:rsidR="00A11763" w:rsidRDefault="00A11763" w:rsidP="00A11763">
    <w:pPr>
      <w:pStyle w:val="Sidhuvud"/>
      <w:ind w:left="-1644" w:right="-158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15E410C8"/>
    <w:lvl w:ilvl="0">
      <w:start w:val="1"/>
      <w:numFmt w:val="bullet"/>
      <w:pStyle w:val="Punktlista"/>
      <w:lvlText w:val=""/>
      <w:lvlJc w:val="left"/>
      <w:pPr>
        <w:tabs>
          <w:tab w:val="num" w:pos="360"/>
        </w:tabs>
        <w:ind w:left="360" w:hanging="360"/>
      </w:pPr>
      <w:rPr>
        <w:rFonts w:ascii="Symbol" w:hAnsi="Symbol" w:hint="default"/>
      </w:rPr>
    </w:lvl>
  </w:abstractNum>
  <w:abstractNum w:abstractNumId="1" w15:restartNumberingAfterBreak="0">
    <w:nsid w:val="019726EC"/>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2104BF7"/>
    <w:multiLevelType w:val="multilevel"/>
    <w:tmpl w:val="49722D92"/>
    <w:styleLink w:val="Nummerlista"/>
    <w:lvl w:ilvl="0">
      <w:start w:val="1"/>
      <w:numFmt w:val="decimal"/>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lowerRoman"/>
      <w:lvlText w:val="%3)"/>
      <w:lvlJc w:val="left"/>
      <w:pPr>
        <w:tabs>
          <w:tab w:val="num" w:pos="851"/>
        </w:tabs>
        <w:ind w:left="851" w:hanging="284"/>
      </w:pPr>
      <w:rPr>
        <w:rFonts w:hint="default"/>
      </w:rPr>
    </w:lvl>
    <w:lvl w:ilvl="3">
      <w:start w:val="1"/>
      <w:numFmt w:val="bullet"/>
      <w:lvlText w:val="-"/>
      <w:lvlJc w:val="left"/>
      <w:pPr>
        <w:tabs>
          <w:tab w:val="num" w:pos="1134"/>
        </w:tabs>
        <w:ind w:left="1134" w:hanging="283"/>
      </w:pPr>
      <w:rPr>
        <w:rFonts w:ascii="Arial" w:hAnsi="Arial" w:cs="Times New Roman" w:hint="default"/>
        <w:color w:val="auto"/>
        <w:szCs w:val="14"/>
      </w:rPr>
    </w:lvl>
    <w:lvl w:ilvl="4">
      <w:start w:val="1"/>
      <w:numFmt w:val="bullet"/>
      <w:lvlText w:val="-"/>
      <w:lvlJc w:val="left"/>
      <w:pPr>
        <w:tabs>
          <w:tab w:val="num" w:pos="1418"/>
        </w:tabs>
        <w:ind w:left="1418" w:hanging="284"/>
      </w:pPr>
      <w:rPr>
        <w:rFonts w:ascii="Arial" w:hAnsi="Arial" w:cs="Times New Roman" w:hint="default"/>
        <w:color w:val="auto"/>
        <w:szCs w:val="14"/>
      </w:rPr>
    </w:lvl>
    <w:lvl w:ilvl="5">
      <w:start w:val="1"/>
      <w:numFmt w:val="bullet"/>
      <w:lvlText w:val="-"/>
      <w:lvlJc w:val="left"/>
      <w:pPr>
        <w:tabs>
          <w:tab w:val="num" w:pos="1701"/>
        </w:tabs>
        <w:ind w:left="1701" w:hanging="283"/>
      </w:pPr>
      <w:rPr>
        <w:rFonts w:ascii="Arial" w:hAnsi="Arial" w:cs="Times New Roman" w:hint="default"/>
        <w:color w:val="auto"/>
        <w:szCs w:val="14"/>
      </w:rPr>
    </w:lvl>
    <w:lvl w:ilvl="6">
      <w:start w:val="1"/>
      <w:numFmt w:val="bullet"/>
      <w:lvlText w:val="-"/>
      <w:lvlJc w:val="left"/>
      <w:pPr>
        <w:tabs>
          <w:tab w:val="num" w:pos="1985"/>
        </w:tabs>
        <w:ind w:left="1985" w:hanging="284"/>
      </w:pPr>
      <w:rPr>
        <w:rFonts w:ascii="Arial" w:hAnsi="Arial" w:cs="Times New Roman" w:hint="default"/>
        <w:color w:val="auto"/>
        <w:szCs w:val="14"/>
      </w:rPr>
    </w:lvl>
    <w:lvl w:ilvl="7">
      <w:start w:val="1"/>
      <w:numFmt w:val="bullet"/>
      <w:lvlText w:val="-"/>
      <w:lvlJc w:val="left"/>
      <w:pPr>
        <w:tabs>
          <w:tab w:val="num" w:pos="2268"/>
        </w:tabs>
        <w:ind w:left="2268" w:hanging="283"/>
      </w:pPr>
      <w:rPr>
        <w:rFonts w:ascii="Arial" w:hAnsi="Arial" w:cs="Times New Roman" w:hint="default"/>
        <w:color w:val="auto"/>
        <w:szCs w:val="14"/>
      </w:rPr>
    </w:lvl>
    <w:lvl w:ilvl="8">
      <w:start w:val="1"/>
      <w:numFmt w:val="bullet"/>
      <w:lvlText w:val="-"/>
      <w:lvlJc w:val="left"/>
      <w:pPr>
        <w:tabs>
          <w:tab w:val="num" w:pos="2552"/>
        </w:tabs>
        <w:ind w:left="2552" w:hanging="284"/>
      </w:pPr>
      <w:rPr>
        <w:rFonts w:ascii="Arial" w:hAnsi="Arial" w:cs="Times New Roman" w:hint="default"/>
        <w:color w:val="auto"/>
        <w:szCs w:val="14"/>
      </w:rPr>
    </w:lvl>
  </w:abstractNum>
  <w:abstractNum w:abstractNumId="3" w15:restartNumberingAfterBreak="0">
    <w:nsid w:val="07865645"/>
    <w:multiLevelType w:val="multilevel"/>
    <w:tmpl w:val="3A38E7AC"/>
    <w:styleLink w:val="Punkterlista"/>
    <w:lvl w:ilvl="0">
      <w:start w:val="1"/>
      <w:numFmt w:val="bullet"/>
      <w:lvlText w:val="●"/>
      <w:lvlJc w:val="left"/>
      <w:pPr>
        <w:tabs>
          <w:tab w:val="num" w:pos="284"/>
        </w:tabs>
        <w:ind w:left="284" w:hanging="284"/>
      </w:pPr>
      <w:rPr>
        <w:rFonts w:ascii="Arial" w:hAnsi="Arial" w:cs="Times New Roman" w:hint="default"/>
        <w:color w:val="auto"/>
        <w:szCs w:val="14"/>
      </w:rPr>
    </w:lvl>
    <w:lvl w:ilvl="1">
      <w:start w:val="1"/>
      <w:numFmt w:val="bullet"/>
      <w:lvlText w:val="-"/>
      <w:lvlJc w:val="left"/>
      <w:pPr>
        <w:tabs>
          <w:tab w:val="num" w:pos="567"/>
        </w:tabs>
        <w:ind w:left="567" w:hanging="283"/>
      </w:pPr>
      <w:rPr>
        <w:rFonts w:ascii="Arial" w:hAnsi="Arial" w:cs="Times New Roman" w:hint="default"/>
        <w:color w:val="auto"/>
        <w:szCs w:val="14"/>
      </w:rPr>
    </w:lvl>
    <w:lvl w:ilvl="2">
      <w:start w:val="1"/>
      <w:numFmt w:val="bullet"/>
      <w:lvlText w:val="-"/>
      <w:lvlJc w:val="left"/>
      <w:pPr>
        <w:tabs>
          <w:tab w:val="num" w:pos="851"/>
        </w:tabs>
        <w:ind w:left="851" w:hanging="284"/>
      </w:pPr>
      <w:rPr>
        <w:rFonts w:ascii="Arial" w:hAnsi="Arial" w:cs="Times New Roman" w:hint="default"/>
        <w:color w:val="auto"/>
        <w:szCs w:val="14"/>
      </w:rPr>
    </w:lvl>
    <w:lvl w:ilvl="3">
      <w:start w:val="1"/>
      <w:numFmt w:val="bullet"/>
      <w:lvlText w:val="-"/>
      <w:lvlJc w:val="left"/>
      <w:pPr>
        <w:tabs>
          <w:tab w:val="num" w:pos="1134"/>
        </w:tabs>
        <w:ind w:left="1134" w:hanging="283"/>
      </w:pPr>
      <w:rPr>
        <w:rFonts w:ascii="Arial" w:hAnsi="Arial" w:cs="Times New Roman" w:hint="default"/>
        <w:color w:val="auto"/>
        <w:szCs w:val="14"/>
      </w:rPr>
    </w:lvl>
    <w:lvl w:ilvl="4">
      <w:start w:val="1"/>
      <w:numFmt w:val="bullet"/>
      <w:lvlText w:val="-"/>
      <w:lvlJc w:val="left"/>
      <w:pPr>
        <w:tabs>
          <w:tab w:val="num" w:pos="1418"/>
        </w:tabs>
        <w:ind w:left="1418" w:hanging="284"/>
      </w:pPr>
      <w:rPr>
        <w:rFonts w:ascii="Arial" w:hAnsi="Arial" w:cs="Times New Roman" w:hint="default"/>
        <w:color w:val="auto"/>
        <w:szCs w:val="14"/>
      </w:rPr>
    </w:lvl>
    <w:lvl w:ilvl="5">
      <w:start w:val="1"/>
      <w:numFmt w:val="bullet"/>
      <w:lvlText w:val="-"/>
      <w:lvlJc w:val="left"/>
      <w:pPr>
        <w:tabs>
          <w:tab w:val="num" w:pos="1701"/>
        </w:tabs>
        <w:ind w:left="1701" w:hanging="283"/>
      </w:pPr>
      <w:rPr>
        <w:rFonts w:ascii="Arial" w:hAnsi="Arial" w:cs="Times New Roman" w:hint="default"/>
        <w:color w:val="auto"/>
        <w:szCs w:val="14"/>
      </w:rPr>
    </w:lvl>
    <w:lvl w:ilvl="6">
      <w:start w:val="1"/>
      <w:numFmt w:val="bullet"/>
      <w:lvlText w:val="-"/>
      <w:lvlJc w:val="left"/>
      <w:pPr>
        <w:tabs>
          <w:tab w:val="num" w:pos="1985"/>
        </w:tabs>
        <w:ind w:left="1985" w:hanging="284"/>
      </w:pPr>
      <w:rPr>
        <w:rFonts w:ascii="Arial" w:hAnsi="Arial" w:cs="Times New Roman" w:hint="default"/>
        <w:color w:val="auto"/>
        <w:szCs w:val="14"/>
      </w:rPr>
    </w:lvl>
    <w:lvl w:ilvl="7">
      <w:start w:val="1"/>
      <w:numFmt w:val="bullet"/>
      <w:lvlText w:val="-"/>
      <w:lvlJc w:val="left"/>
      <w:pPr>
        <w:tabs>
          <w:tab w:val="num" w:pos="2268"/>
        </w:tabs>
        <w:ind w:left="2268" w:hanging="283"/>
      </w:pPr>
      <w:rPr>
        <w:rFonts w:ascii="Arial" w:hAnsi="Arial" w:cs="Times New Roman" w:hint="default"/>
        <w:color w:val="auto"/>
        <w:szCs w:val="14"/>
      </w:rPr>
    </w:lvl>
    <w:lvl w:ilvl="8">
      <w:start w:val="1"/>
      <w:numFmt w:val="bullet"/>
      <w:lvlText w:val="-"/>
      <w:lvlJc w:val="left"/>
      <w:pPr>
        <w:tabs>
          <w:tab w:val="num" w:pos="2552"/>
        </w:tabs>
        <w:ind w:left="2552" w:hanging="284"/>
      </w:pPr>
      <w:rPr>
        <w:rFonts w:ascii="Arial" w:hAnsi="Arial" w:cs="Times New Roman" w:hint="default"/>
        <w:color w:val="auto"/>
        <w:szCs w:val="14"/>
      </w:rPr>
    </w:lvl>
  </w:abstractNum>
  <w:abstractNum w:abstractNumId="4" w15:restartNumberingAfterBreak="0">
    <w:nsid w:val="07F026CF"/>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8B95E24"/>
    <w:multiLevelType w:val="multilevel"/>
    <w:tmpl w:val="FF34FCB0"/>
    <w:numStyleLink w:val="CompanyListBullet"/>
  </w:abstractNum>
  <w:abstractNum w:abstractNumId="6" w15:restartNumberingAfterBreak="0">
    <w:nsid w:val="0B2A0355"/>
    <w:multiLevelType w:val="multilevel"/>
    <w:tmpl w:val="D4461E92"/>
    <w:lvl w:ilvl="0">
      <w:start w:val="1"/>
      <w:numFmt w:val="decimal"/>
      <w:lvlRestart w:val="0"/>
      <w:lvlText w:val="%1."/>
      <w:lvlJc w:val="left"/>
      <w:pPr>
        <w:tabs>
          <w:tab w:val="num" w:pos="567"/>
        </w:tabs>
        <w:ind w:left="567" w:hanging="567"/>
      </w:pPr>
    </w:lvl>
    <w:lvl w:ilvl="1">
      <w:start w:val="1"/>
      <w:numFmt w:val="decimal"/>
      <w:lvlText w:val="%1.%2."/>
      <w:lvlJc w:val="left"/>
      <w:pPr>
        <w:tabs>
          <w:tab w:val="num" w:pos="680"/>
        </w:tabs>
        <w:ind w:left="680" w:hanging="680"/>
      </w:pPr>
    </w:lvl>
    <w:lvl w:ilvl="2">
      <w:start w:val="1"/>
      <w:numFmt w:val="decimal"/>
      <w:lvlText w:val="%1.%2.%3."/>
      <w:lvlJc w:val="left"/>
      <w:pPr>
        <w:tabs>
          <w:tab w:val="num" w:pos="850"/>
        </w:tabs>
        <w:ind w:left="850" w:hanging="850"/>
      </w:pPr>
    </w:lvl>
    <w:lvl w:ilvl="3">
      <w:start w:val="1"/>
      <w:numFmt w:val="decimal"/>
      <w:lvlText w:val="%1.%2.%3.%4."/>
      <w:lvlJc w:val="left"/>
      <w:pPr>
        <w:tabs>
          <w:tab w:val="num" w:pos="992"/>
        </w:tabs>
        <w:ind w:left="992" w:hanging="992"/>
      </w:pPr>
    </w:lvl>
    <w:lvl w:ilvl="4">
      <w:start w:val="1"/>
      <w:numFmt w:val="decimal"/>
      <w:lvlRestart w:val="3"/>
      <w:lvlText w:val="%1.%2.%3.%4.%5."/>
      <w:lvlJc w:val="left"/>
      <w:pPr>
        <w:tabs>
          <w:tab w:val="num" w:pos="992"/>
        </w:tabs>
        <w:ind w:left="992" w:hanging="992"/>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0B6C6874"/>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C390E21"/>
    <w:multiLevelType w:val="multilevel"/>
    <w:tmpl w:val="8B20CC90"/>
    <w:lvl w:ilvl="0">
      <w:start w:val="1"/>
      <w:numFmt w:val="decimal"/>
      <w:lvlRestart w:val="0"/>
      <w:pStyle w:val="Lista-Nummer"/>
      <w:lvlText w:val="%1."/>
      <w:lvlJc w:val="left"/>
      <w:pPr>
        <w:tabs>
          <w:tab w:val="num" w:pos="284"/>
        </w:tabs>
        <w:ind w:left="340" w:hanging="340"/>
      </w:pPr>
      <w:rPr>
        <w:rFonts w:asciiTheme="minorHAnsi" w:hAnsiTheme="minorHAnsi" w:cs="Times New Roman" w:hint="default"/>
      </w:rPr>
    </w:lvl>
    <w:lvl w:ilvl="1">
      <w:start w:val="1"/>
      <w:numFmt w:val="lowerLetter"/>
      <w:lvlText w:val="%2)"/>
      <w:lvlJc w:val="left"/>
      <w:pPr>
        <w:tabs>
          <w:tab w:val="num" w:pos="624"/>
        </w:tabs>
        <w:ind w:left="680" w:hanging="340"/>
      </w:pPr>
      <w:rPr>
        <w:rFonts w:asciiTheme="minorHAnsi" w:hAnsiTheme="minorHAnsi" w:cs="Times New Roman" w:hint="default"/>
      </w:rPr>
    </w:lvl>
    <w:lvl w:ilvl="2">
      <w:start w:val="1"/>
      <w:numFmt w:val="lowerRoman"/>
      <w:lvlText w:val="%3)"/>
      <w:lvlJc w:val="left"/>
      <w:pPr>
        <w:tabs>
          <w:tab w:val="num" w:pos="964"/>
        </w:tabs>
        <w:ind w:left="1020" w:hanging="340"/>
      </w:pPr>
      <w:rPr>
        <w:rFonts w:asciiTheme="minorHAnsi" w:hAnsiTheme="minorHAnsi" w:cs="Times New Roman" w:hint="default"/>
      </w:rPr>
    </w:lvl>
    <w:lvl w:ilvl="3">
      <w:start w:val="1"/>
      <w:numFmt w:val="none"/>
      <w:lvlText w:val="-"/>
      <w:lvlJc w:val="left"/>
      <w:pPr>
        <w:tabs>
          <w:tab w:val="num" w:pos="1304"/>
        </w:tabs>
        <w:ind w:left="1360" w:hanging="340"/>
      </w:pPr>
      <w:rPr>
        <w:rFonts w:asciiTheme="majorHAnsi" w:hAnsiTheme="majorHAnsi" w:cs="Times New Roman" w:hint="default"/>
      </w:rPr>
    </w:lvl>
    <w:lvl w:ilvl="4">
      <w:start w:val="1"/>
      <w:numFmt w:val="none"/>
      <w:lvlText w:val="-"/>
      <w:lvlJc w:val="left"/>
      <w:pPr>
        <w:tabs>
          <w:tab w:val="num" w:pos="1644"/>
        </w:tabs>
        <w:ind w:left="1700" w:hanging="340"/>
      </w:pPr>
      <w:rPr>
        <w:rFonts w:asciiTheme="majorHAnsi" w:hAnsiTheme="majorHAnsi" w:cs="Times New Roman" w:hint="default"/>
      </w:rPr>
    </w:lvl>
    <w:lvl w:ilvl="5">
      <w:start w:val="1"/>
      <w:numFmt w:val="none"/>
      <w:lvlText w:val="-"/>
      <w:lvlJc w:val="left"/>
      <w:pPr>
        <w:tabs>
          <w:tab w:val="num" w:pos="1984"/>
        </w:tabs>
        <w:ind w:left="2040" w:hanging="340"/>
      </w:pPr>
      <w:rPr>
        <w:rFonts w:asciiTheme="majorHAnsi" w:hAnsiTheme="majorHAnsi" w:cs="Times New Roman" w:hint="default"/>
      </w:rPr>
    </w:lvl>
    <w:lvl w:ilvl="6">
      <w:start w:val="1"/>
      <w:numFmt w:val="none"/>
      <w:lvlText w:val="-"/>
      <w:lvlJc w:val="left"/>
      <w:pPr>
        <w:tabs>
          <w:tab w:val="num" w:pos="2324"/>
        </w:tabs>
        <w:ind w:left="2380" w:hanging="340"/>
      </w:pPr>
      <w:rPr>
        <w:rFonts w:asciiTheme="majorHAnsi" w:hAnsiTheme="majorHAnsi" w:cs="Times New Roman" w:hint="default"/>
      </w:rPr>
    </w:lvl>
    <w:lvl w:ilvl="7">
      <w:start w:val="1"/>
      <w:numFmt w:val="none"/>
      <w:lvlText w:val="-"/>
      <w:lvlJc w:val="left"/>
      <w:pPr>
        <w:tabs>
          <w:tab w:val="num" w:pos="2664"/>
        </w:tabs>
        <w:ind w:left="2720" w:hanging="340"/>
      </w:pPr>
      <w:rPr>
        <w:rFonts w:asciiTheme="majorHAnsi" w:hAnsiTheme="majorHAnsi" w:cs="Times New Roman" w:hint="default"/>
      </w:rPr>
    </w:lvl>
    <w:lvl w:ilvl="8">
      <w:start w:val="1"/>
      <w:numFmt w:val="none"/>
      <w:lvlText w:val="%9-"/>
      <w:lvlJc w:val="left"/>
      <w:pPr>
        <w:tabs>
          <w:tab w:val="num" w:pos="3004"/>
        </w:tabs>
        <w:ind w:left="3060" w:hanging="340"/>
      </w:pPr>
      <w:rPr>
        <w:rFonts w:asciiTheme="majorHAnsi" w:hAnsiTheme="majorHAnsi" w:cs="Times New Roman" w:hint="default"/>
      </w:rPr>
    </w:lvl>
  </w:abstractNum>
  <w:abstractNum w:abstractNumId="9" w15:restartNumberingAfterBreak="0">
    <w:nsid w:val="0DA92E3D"/>
    <w:multiLevelType w:val="multilevel"/>
    <w:tmpl w:val="19508CCC"/>
    <w:lvl w:ilvl="0">
      <w:start w:val="1"/>
      <w:numFmt w:val="decimal"/>
      <w:lvlRestart w:val="0"/>
      <w:lvlText w:val="%1."/>
      <w:lvlJc w:val="left"/>
      <w:pPr>
        <w:tabs>
          <w:tab w:val="num" w:pos="567"/>
        </w:tabs>
        <w:ind w:left="567" w:hanging="567"/>
      </w:pPr>
    </w:lvl>
    <w:lvl w:ilvl="1">
      <w:start w:val="1"/>
      <w:numFmt w:val="decimal"/>
      <w:lvlText w:val="%1.%2."/>
      <w:lvlJc w:val="left"/>
      <w:pPr>
        <w:tabs>
          <w:tab w:val="num" w:pos="680"/>
        </w:tabs>
        <w:ind w:left="680" w:hanging="680"/>
      </w:pPr>
    </w:lvl>
    <w:lvl w:ilvl="2">
      <w:start w:val="1"/>
      <w:numFmt w:val="decimal"/>
      <w:lvlText w:val="%1.%2.%3."/>
      <w:lvlJc w:val="left"/>
      <w:pPr>
        <w:tabs>
          <w:tab w:val="num" w:pos="850"/>
        </w:tabs>
        <w:ind w:left="850" w:hanging="850"/>
      </w:pPr>
    </w:lvl>
    <w:lvl w:ilvl="3">
      <w:start w:val="1"/>
      <w:numFmt w:val="decimal"/>
      <w:lvlText w:val="%1.%2.%3.%4."/>
      <w:lvlJc w:val="left"/>
      <w:pPr>
        <w:tabs>
          <w:tab w:val="num" w:pos="992"/>
        </w:tabs>
        <w:ind w:left="992" w:hanging="992"/>
      </w:pPr>
    </w:lvl>
    <w:lvl w:ilvl="4">
      <w:start w:val="1"/>
      <w:numFmt w:val="decimal"/>
      <w:lvlRestart w:val="3"/>
      <w:lvlText w:val="%1.%2.%3.%4.%5."/>
      <w:lvlJc w:val="left"/>
      <w:pPr>
        <w:tabs>
          <w:tab w:val="num" w:pos="992"/>
        </w:tabs>
        <w:ind w:left="992" w:hanging="992"/>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15C3621"/>
    <w:multiLevelType w:val="multilevel"/>
    <w:tmpl w:val="FF34FCB0"/>
    <w:numStyleLink w:val="CompanyListBullet"/>
  </w:abstractNum>
  <w:abstractNum w:abstractNumId="11" w15:restartNumberingAfterBreak="0">
    <w:nsid w:val="121C6668"/>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24E675D"/>
    <w:multiLevelType w:val="hybridMultilevel"/>
    <w:tmpl w:val="68528D30"/>
    <w:lvl w:ilvl="0" w:tplc="F0FC7E02">
      <w:numFmt w:val="bullet"/>
      <w:lvlText w:val="•"/>
      <w:lvlJc w:val="left"/>
      <w:pPr>
        <w:ind w:left="1080" w:hanging="360"/>
      </w:pPr>
      <w:rPr>
        <w:rFonts w:ascii="PMingLiU" w:eastAsia="PMingLiU" w:hAnsi="PMingLiU" w:cs="PMingLiU" w:hint="default"/>
        <w:color w:val="231F20"/>
        <w:w w:val="38"/>
        <w:sz w:val="20"/>
        <w:szCs w:val="20"/>
        <w:lang w:val="en-GB" w:eastAsia="en-GB" w:bidi="en-GB"/>
      </w:rPr>
    </w:lvl>
    <w:lvl w:ilvl="1" w:tplc="A0625038">
      <w:numFmt w:val="bullet"/>
      <w:lvlText w:val="•"/>
      <w:lvlJc w:val="left"/>
      <w:pPr>
        <w:ind w:left="1811" w:hanging="360"/>
      </w:pPr>
      <w:rPr>
        <w:rFonts w:hint="default"/>
        <w:lang w:val="en-GB" w:eastAsia="en-GB" w:bidi="en-GB"/>
      </w:rPr>
    </w:lvl>
    <w:lvl w:ilvl="2" w:tplc="070C9600">
      <w:numFmt w:val="bullet"/>
      <w:lvlText w:val="•"/>
      <w:lvlJc w:val="left"/>
      <w:pPr>
        <w:ind w:left="2542" w:hanging="360"/>
      </w:pPr>
      <w:rPr>
        <w:rFonts w:hint="default"/>
        <w:lang w:val="en-GB" w:eastAsia="en-GB" w:bidi="en-GB"/>
      </w:rPr>
    </w:lvl>
    <w:lvl w:ilvl="3" w:tplc="2334DC7A">
      <w:numFmt w:val="bullet"/>
      <w:lvlText w:val="•"/>
      <w:lvlJc w:val="left"/>
      <w:pPr>
        <w:ind w:left="3273" w:hanging="360"/>
      </w:pPr>
      <w:rPr>
        <w:rFonts w:hint="default"/>
        <w:lang w:val="en-GB" w:eastAsia="en-GB" w:bidi="en-GB"/>
      </w:rPr>
    </w:lvl>
    <w:lvl w:ilvl="4" w:tplc="D6CAA508">
      <w:numFmt w:val="bullet"/>
      <w:lvlText w:val="•"/>
      <w:lvlJc w:val="left"/>
      <w:pPr>
        <w:ind w:left="4004" w:hanging="360"/>
      </w:pPr>
      <w:rPr>
        <w:rFonts w:hint="default"/>
        <w:lang w:val="en-GB" w:eastAsia="en-GB" w:bidi="en-GB"/>
      </w:rPr>
    </w:lvl>
    <w:lvl w:ilvl="5" w:tplc="8CDAF086">
      <w:numFmt w:val="bullet"/>
      <w:lvlText w:val="•"/>
      <w:lvlJc w:val="left"/>
      <w:pPr>
        <w:ind w:left="4735" w:hanging="360"/>
      </w:pPr>
      <w:rPr>
        <w:rFonts w:hint="default"/>
        <w:lang w:val="en-GB" w:eastAsia="en-GB" w:bidi="en-GB"/>
      </w:rPr>
    </w:lvl>
    <w:lvl w:ilvl="6" w:tplc="E8B4D0C4">
      <w:numFmt w:val="bullet"/>
      <w:lvlText w:val="•"/>
      <w:lvlJc w:val="left"/>
      <w:pPr>
        <w:ind w:left="5466" w:hanging="360"/>
      </w:pPr>
      <w:rPr>
        <w:rFonts w:hint="default"/>
        <w:lang w:val="en-GB" w:eastAsia="en-GB" w:bidi="en-GB"/>
      </w:rPr>
    </w:lvl>
    <w:lvl w:ilvl="7" w:tplc="8CECD626">
      <w:numFmt w:val="bullet"/>
      <w:lvlText w:val="•"/>
      <w:lvlJc w:val="left"/>
      <w:pPr>
        <w:ind w:left="6197" w:hanging="360"/>
      </w:pPr>
      <w:rPr>
        <w:rFonts w:hint="default"/>
        <w:lang w:val="en-GB" w:eastAsia="en-GB" w:bidi="en-GB"/>
      </w:rPr>
    </w:lvl>
    <w:lvl w:ilvl="8" w:tplc="EDA8EE5C">
      <w:numFmt w:val="bullet"/>
      <w:lvlText w:val="•"/>
      <w:lvlJc w:val="left"/>
      <w:pPr>
        <w:ind w:left="6928" w:hanging="360"/>
      </w:pPr>
      <w:rPr>
        <w:rFonts w:hint="default"/>
        <w:lang w:val="en-GB" w:eastAsia="en-GB" w:bidi="en-GB"/>
      </w:rPr>
    </w:lvl>
  </w:abstractNum>
  <w:abstractNum w:abstractNumId="13" w15:restartNumberingAfterBreak="0">
    <w:nsid w:val="15411E16"/>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1166ECC"/>
    <w:multiLevelType w:val="multilevel"/>
    <w:tmpl w:val="63622BF4"/>
    <w:lvl w:ilvl="0">
      <w:start w:val="1"/>
      <w:numFmt w:val="decimal"/>
      <w:lvlRestart w:val="0"/>
      <w:lvlText w:val="%1."/>
      <w:lvlJc w:val="left"/>
      <w:pPr>
        <w:tabs>
          <w:tab w:val="num" w:pos="567"/>
        </w:tabs>
        <w:ind w:left="567" w:hanging="567"/>
      </w:pPr>
    </w:lvl>
    <w:lvl w:ilvl="1">
      <w:start w:val="1"/>
      <w:numFmt w:val="decimal"/>
      <w:lvlText w:val="%1.%2."/>
      <w:lvlJc w:val="left"/>
      <w:pPr>
        <w:tabs>
          <w:tab w:val="num" w:pos="680"/>
        </w:tabs>
        <w:ind w:left="680" w:hanging="680"/>
      </w:pPr>
    </w:lvl>
    <w:lvl w:ilvl="2">
      <w:start w:val="1"/>
      <w:numFmt w:val="decimal"/>
      <w:lvlText w:val="%1.%2.%3."/>
      <w:lvlJc w:val="left"/>
      <w:pPr>
        <w:tabs>
          <w:tab w:val="num" w:pos="850"/>
        </w:tabs>
        <w:ind w:left="850" w:hanging="850"/>
      </w:pPr>
    </w:lvl>
    <w:lvl w:ilvl="3">
      <w:start w:val="1"/>
      <w:numFmt w:val="decimal"/>
      <w:lvlText w:val="%1.%2.%3.%4."/>
      <w:lvlJc w:val="left"/>
      <w:pPr>
        <w:tabs>
          <w:tab w:val="num" w:pos="992"/>
        </w:tabs>
        <w:ind w:left="992" w:hanging="992"/>
      </w:pPr>
    </w:lvl>
    <w:lvl w:ilvl="4">
      <w:start w:val="1"/>
      <w:numFmt w:val="decimal"/>
      <w:lvlRestart w:val="3"/>
      <w:lvlText w:val="%1.%2.%3.%4.%5."/>
      <w:lvlJc w:val="left"/>
      <w:pPr>
        <w:tabs>
          <w:tab w:val="num" w:pos="992"/>
        </w:tabs>
        <w:ind w:left="992" w:hanging="992"/>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22512307"/>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4A17FFD"/>
    <w:multiLevelType w:val="hybridMultilevel"/>
    <w:tmpl w:val="D918F11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26CA549A"/>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8F50B13"/>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29C35579"/>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2CF60E73"/>
    <w:multiLevelType w:val="multilevel"/>
    <w:tmpl w:val="E75A2136"/>
    <w:lvl w:ilvl="0">
      <w:start w:val="1"/>
      <w:numFmt w:val="decimal"/>
      <w:lvlRestart w:val="0"/>
      <w:pStyle w:val="Heading1No"/>
      <w:lvlText w:val="%1."/>
      <w:lvlJc w:val="left"/>
      <w:pPr>
        <w:tabs>
          <w:tab w:val="num" w:pos="567"/>
        </w:tabs>
        <w:ind w:left="567" w:hanging="567"/>
      </w:pPr>
    </w:lvl>
    <w:lvl w:ilvl="1">
      <w:start w:val="1"/>
      <w:numFmt w:val="decimal"/>
      <w:pStyle w:val="Heading2No"/>
      <w:lvlText w:val="%1.%2."/>
      <w:lvlJc w:val="left"/>
      <w:pPr>
        <w:tabs>
          <w:tab w:val="num" w:pos="680"/>
        </w:tabs>
        <w:ind w:left="680" w:hanging="680"/>
      </w:pPr>
    </w:lvl>
    <w:lvl w:ilvl="2">
      <w:start w:val="1"/>
      <w:numFmt w:val="decimal"/>
      <w:pStyle w:val="Heading3No"/>
      <w:lvlText w:val="%1.%2.%3."/>
      <w:lvlJc w:val="left"/>
      <w:pPr>
        <w:tabs>
          <w:tab w:val="num" w:pos="850"/>
        </w:tabs>
        <w:ind w:left="850" w:hanging="850"/>
      </w:pPr>
    </w:lvl>
    <w:lvl w:ilvl="3">
      <w:start w:val="1"/>
      <w:numFmt w:val="decimal"/>
      <w:pStyle w:val="Heading4No"/>
      <w:lvlText w:val="%1.%2.%3.%4."/>
      <w:lvlJc w:val="left"/>
      <w:pPr>
        <w:tabs>
          <w:tab w:val="num" w:pos="992"/>
        </w:tabs>
        <w:ind w:left="992" w:hanging="992"/>
      </w:pPr>
    </w:lvl>
    <w:lvl w:ilvl="4">
      <w:start w:val="1"/>
      <w:numFmt w:val="decimal"/>
      <w:lvlRestart w:val="3"/>
      <w:pStyle w:val="Heading5No"/>
      <w:lvlText w:val="%1.%2.%3.%4.%5."/>
      <w:lvlJc w:val="left"/>
      <w:pPr>
        <w:tabs>
          <w:tab w:val="num" w:pos="992"/>
        </w:tabs>
        <w:ind w:left="992" w:hanging="992"/>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21" w15:restartNumberingAfterBreak="0">
    <w:nsid w:val="30241EEE"/>
    <w:multiLevelType w:val="multilevel"/>
    <w:tmpl w:val="FF34FCB0"/>
    <w:styleLink w:val="CompanyListBullet"/>
    <w:lvl w:ilvl="0">
      <w:start w:val="1"/>
      <w:numFmt w:val="bullet"/>
      <w:lvlRestart w:val="0"/>
      <w:lvlText w:val=""/>
      <w:lvlJc w:val="left"/>
      <w:pPr>
        <w:tabs>
          <w:tab w:val="num" w:pos="453"/>
        </w:tabs>
        <w:ind w:left="453" w:hanging="453"/>
      </w:pPr>
      <w:rPr>
        <w:rFonts w:ascii="Symbol" w:hAnsi="Symbol" w:cs="Times New Roman" w:hint="default"/>
      </w:rPr>
    </w:lvl>
    <w:lvl w:ilvl="1">
      <w:start w:val="1"/>
      <w:numFmt w:val="lowerLetter"/>
      <w:lvlText w:val="-"/>
      <w:lvlJc w:val="left"/>
      <w:pPr>
        <w:tabs>
          <w:tab w:val="num" w:pos="907"/>
        </w:tabs>
        <w:ind w:left="907" w:hanging="454"/>
      </w:pPr>
      <w:rPr>
        <w:rFonts w:ascii="Arial" w:hAnsi="Arial" w:cs="Arial"/>
      </w:rPr>
    </w:lvl>
    <w:lvl w:ilvl="2">
      <w:start w:val="1"/>
      <w:numFmt w:val="lowerRoman"/>
      <w:lvlText w:val="-"/>
      <w:lvlJc w:val="left"/>
      <w:pPr>
        <w:tabs>
          <w:tab w:val="num" w:pos="1360"/>
        </w:tabs>
        <w:ind w:left="1360" w:hanging="453"/>
      </w:pPr>
      <w:rPr>
        <w:rFonts w:ascii="Arial" w:hAnsi="Arial" w:cs="Arial"/>
      </w:rPr>
    </w:lvl>
    <w:lvl w:ilvl="3">
      <w:start w:val="1"/>
      <w:numFmt w:val="bullet"/>
      <w:lvlText w:val="-"/>
      <w:lvlJc w:val="left"/>
      <w:pPr>
        <w:tabs>
          <w:tab w:val="num" w:pos="1814"/>
        </w:tabs>
        <w:ind w:left="1814" w:hanging="454"/>
      </w:pPr>
      <w:rPr>
        <w:rFonts w:ascii="Arial" w:hAnsi="Arial" w:cs="Arial"/>
      </w:rPr>
    </w:lvl>
    <w:lvl w:ilvl="4">
      <w:start w:val="1"/>
      <w:numFmt w:val="lowerLetter"/>
      <w:lvlText w:val="-"/>
      <w:lvlJc w:val="left"/>
      <w:pPr>
        <w:tabs>
          <w:tab w:val="num" w:pos="2267"/>
        </w:tabs>
        <w:ind w:left="2267" w:hanging="453"/>
      </w:pPr>
      <w:rPr>
        <w:rFonts w:ascii="Arial" w:hAnsi="Arial" w:cs="Arial"/>
      </w:rPr>
    </w:lvl>
    <w:lvl w:ilvl="5">
      <w:start w:val="1"/>
      <w:numFmt w:val="lowerRoman"/>
      <w:lvlText w:val="-"/>
      <w:lvlJc w:val="left"/>
      <w:pPr>
        <w:tabs>
          <w:tab w:val="num" w:pos="2720"/>
        </w:tabs>
        <w:ind w:left="2720" w:hanging="453"/>
      </w:pPr>
      <w:rPr>
        <w:rFonts w:ascii="Arial" w:hAnsi="Arial" w:cs="Arial"/>
      </w:rPr>
    </w:lvl>
    <w:lvl w:ilvl="6">
      <w:start w:val="1"/>
      <w:numFmt w:val="bullet"/>
      <w:lvlText w:val="-"/>
      <w:lvlJc w:val="left"/>
      <w:pPr>
        <w:tabs>
          <w:tab w:val="num" w:pos="3174"/>
        </w:tabs>
        <w:ind w:left="3174" w:hanging="454"/>
      </w:pPr>
      <w:rPr>
        <w:rFonts w:ascii="Arial" w:hAnsi="Arial" w:cs="Arial"/>
      </w:rPr>
    </w:lvl>
    <w:lvl w:ilvl="7">
      <w:start w:val="1"/>
      <w:numFmt w:val="lowerRoman"/>
      <w:lvlText w:val="-"/>
      <w:lvlJc w:val="left"/>
      <w:pPr>
        <w:tabs>
          <w:tab w:val="num" w:pos="3627"/>
        </w:tabs>
        <w:ind w:left="3627" w:hanging="453"/>
      </w:pPr>
      <w:rPr>
        <w:rFonts w:ascii="Arial" w:hAnsi="Arial" w:cs="Arial"/>
      </w:rPr>
    </w:lvl>
    <w:lvl w:ilvl="8">
      <w:start w:val="1"/>
      <w:numFmt w:val="bullet"/>
      <w:lvlText w:val="-"/>
      <w:lvlJc w:val="left"/>
      <w:pPr>
        <w:tabs>
          <w:tab w:val="num" w:pos="4081"/>
        </w:tabs>
        <w:ind w:left="4081" w:hanging="454"/>
      </w:pPr>
      <w:rPr>
        <w:rFonts w:ascii="Arial" w:hAnsi="Arial" w:cs="Arial"/>
      </w:rPr>
    </w:lvl>
  </w:abstractNum>
  <w:abstractNum w:abstractNumId="22" w15:restartNumberingAfterBreak="0">
    <w:nsid w:val="378E7AA6"/>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382F17D5"/>
    <w:multiLevelType w:val="multilevel"/>
    <w:tmpl w:val="C1E85C4C"/>
    <w:styleLink w:val="CompanyList"/>
    <w:lvl w:ilvl="0">
      <w:start w:val="1"/>
      <w:numFmt w:val="decimal"/>
      <w:lvlRestart w:val="0"/>
      <w:lvlText w:val="%1."/>
      <w:lvlJc w:val="left"/>
      <w:pPr>
        <w:tabs>
          <w:tab w:val="num" w:pos="453"/>
        </w:tabs>
        <w:ind w:left="453" w:hanging="453"/>
      </w:pPr>
      <w:rPr>
        <w:rFonts w:ascii="Times New Roman" w:hAnsi="Times New Roman" w:cs="Times New Roman"/>
      </w:rPr>
    </w:lvl>
    <w:lvl w:ilvl="1">
      <w:start w:val="1"/>
      <w:numFmt w:val="lowerLetter"/>
      <w:lvlText w:val="%2)"/>
      <w:lvlJc w:val="left"/>
      <w:pPr>
        <w:tabs>
          <w:tab w:val="num" w:pos="907"/>
        </w:tabs>
        <w:ind w:left="907" w:hanging="454"/>
      </w:pPr>
      <w:rPr>
        <w:rFonts w:ascii="Times New Roman" w:hAnsi="Times New Roman" w:cs="Times New Roman"/>
      </w:rPr>
    </w:lvl>
    <w:lvl w:ilvl="2">
      <w:start w:val="1"/>
      <w:numFmt w:val="lowerRoman"/>
      <w:lvlText w:val="%3)"/>
      <w:lvlJc w:val="left"/>
      <w:pPr>
        <w:tabs>
          <w:tab w:val="num" w:pos="1360"/>
        </w:tabs>
        <w:ind w:left="1360" w:hanging="453"/>
      </w:pPr>
      <w:rPr>
        <w:rFonts w:ascii="Times New Roman" w:hAnsi="Times New Roman" w:cs="Times New Roman"/>
      </w:rPr>
    </w:lvl>
    <w:lvl w:ilvl="3">
      <w:start w:val="1"/>
      <w:numFmt w:val="lowerLetter"/>
      <w:lvlText w:val="-"/>
      <w:lvlJc w:val="left"/>
      <w:pPr>
        <w:tabs>
          <w:tab w:val="num" w:pos="1814"/>
        </w:tabs>
        <w:ind w:left="1814" w:hanging="454"/>
      </w:pPr>
      <w:rPr>
        <w:rFonts w:ascii="Times New Roman" w:hAnsi="Times New Roman" w:cs="Times New Roman"/>
      </w:rPr>
    </w:lvl>
    <w:lvl w:ilvl="4">
      <w:start w:val="1"/>
      <w:numFmt w:val="lowerLetter"/>
      <w:lvlText w:val="-"/>
      <w:lvlJc w:val="left"/>
      <w:pPr>
        <w:tabs>
          <w:tab w:val="num" w:pos="2267"/>
        </w:tabs>
        <w:ind w:left="2267" w:hanging="453"/>
      </w:pPr>
      <w:rPr>
        <w:rFonts w:ascii="Times New Roman" w:hAnsi="Times New Roman" w:cs="Times New Roman"/>
      </w:rPr>
    </w:lvl>
    <w:lvl w:ilvl="5">
      <w:start w:val="1"/>
      <w:numFmt w:val="lowerLetter"/>
      <w:lvlText w:val="-"/>
      <w:lvlJc w:val="left"/>
      <w:pPr>
        <w:tabs>
          <w:tab w:val="num" w:pos="2720"/>
        </w:tabs>
        <w:ind w:left="2720" w:hanging="453"/>
      </w:pPr>
      <w:rPr>
        <w:rFonts w:ascii="Times New Roman" w:hAnsi="Times New Roman" w:cs="Times New Roman"/>
      </w:rPr>
    </w:lvl>
    <w:lvl w:ilvl="6">
      <w:start w:val="1"/>
      <w:numFmt w:val="lowerLetter"/>
      <w:lvlText w:val="-"/>
      <w:lvlJc w:val="left"/>
      <w:pPr>
        <w:tabs>
          <w:tab w:val="num" w:pos="3174"/>
        </w:tabs>
        <w:ind w:left="3174" w:hanging="454"/>
      </w:pPr>
      <w:rPr>
        <w:rFonts w:ascii="Times New Roman" w:hAnsi="Times New Roman" w:cs="Times New Roman"/>
      </w:rPr>
    </w:lvl>
    <w:lvl w:ilvl="7">
      <w:start w:val="1"/>
      <w:numFmt w:val="lowerLetter"/>
      <w:lvlText w:val="-"/>
      <w:lvlJc w:val="left"/>
      <w:pPr>
        <w:tabs>
          <w:tab w:val="num" w:pos="3627"/>
        </w:tabs>
        <w:ind w:left="3627" w:hanging="453"/>
      </w:pPr>
      <w:rPr>
        <w:rFonts w:ascii="Times New Roman" w:hAnsi="Times New Roman" w:cs="Times New Roman"/>
      </w:rPr>
    </w:lvl>
    <w:lvl w:ilvl="8">
      <w:start w:val="1"/>
      <w:numFmt w:val="lowerLetter"/>
      <w:lvlText w:val="-"/>
      <w:lvlJc w:val="left"/>
      <w:pPr>
        <w:tabs>
          <w:tab w:val="num" w:pos="4081"/>
        </w:tabs>
        <w:ind w:left="4081" w:hanging="454"/>
      </w:pPr>
      <w:rPr>
        <w:rFonts w:ascii="Times New Roman" w:hAnsi="Times New Roman" w:cs="Times New Roman"/>
      </w:rPr>
    </w:lvl>
  </w:abstractNum>
  <w:abstractNum w:abstractNumId="24" w15:restartNumberingAfterBreak="0">
    <w:nsid w:val="3BE1741E"/>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3DFB1768"/>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C2D2DF2"/>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4E5E3F19"/>
    <w:multiLevelType w:val="multilevel"/>
    <w:tmpl w:val="FF34FCB0"/>
    <w:numStyleLink w:val="CompanyListBullet"/>
  </w:abstractNum>
  <w:abstractNum w:abstractNumId="28" w15:restartNumberingAfterBreak="0">
    <w:nsid w:val="4FD0214B"/>
    <w:multiLevelType w:val="multilevel"/>
    <w:tmpl w:val="E93657AC"/>
    <w:lvl w:ilvl="0">
      <w:start w:val="1"/>
      <w:numFmt w:val="decimal"/>
      <w:lvlRestart w:val="0"/>
      <w:lvlText w:val="%1."/>
      <w:lvlJc w:val="left"/>
      <w:pPr>
        <w:tabs>
          <w:tab w:val="num" w:pos="567"/>
        </w:tabs>
        <w:ind w:left="567" w:hanging="567"/>
      </w:pPr>
    </w:lvl>
    <w:lvl w:ilvl="1">
      <w:start w:val="1"/>
      <w:numFmt w:val="decimal"/>
      <w:lvlText w:val="%1.%2."/>
      <w:lvlJc w:val="left"/>
      <w:pPr>
        <w:tabs>
          <w:tab w:val="num" w:pos="680"/>
        </w:tabs>
        <w:ind w:left="680" w:hanging="680"/>
      </w:pPr>
    </w:lvl>
    <w:lvl w:ilvl="2">
      <w:start w:val="1"/>
      <w:numFmt w:val="decimal"/>
      <w:lvlText w:val="%1.%2.%3."/>
      <w:lvlJc w:val="left"/>
      <w:pPr>
        <w:tabs>
          <w:tab w:val="num" w:pos="850"/>
        </w:tabs>
        <w:ind w:left="850" w:hanging="850"/>
      </w:pPr>
    </w:lvl>
    <w:lvl w:ilvl="3">
      <w:start w:val="1"/>
      <w:numFmt w:val="decimal"/>
      <w:lvlText w:val="%1.%2.%3.%4."/>
      <w:lvlJc w:val="left"/>
      <w:pPr>
        <w:tabs>
          <w:tab w:val="num" w:pos="992"/>
        </w:tabs>
        <w:ind w:left="992" w:hanging="992"/>
      </w:pPr>
    </w:lvl>
    <w:lvl w:ilvl="4">
      <w:start w:val="1"/>
      <w:numFmt w:val="decimal"/>
      <w:lvlRestart w:val="3"/>
      <w:lvlText w:val="%1.%2.%3.%4.%5."/>
      <w:lvlJc w:val="left"/>
      <w:pPr>
        <w:tabs>
          <w:tab w:val="num" w:pos="992"/>
        </w:tabs>
        <w:ind w:left="992" w:hanging="992"/>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585F6F48"/>
    <w:multiLevelType w:val="hybridMultilevel"/>
    <w:tmpl w:val="BEF440E4"/>
    <w:lvl w:ilvl="0" w:tplc="E95AAD0C">
      <w:numFmt w:val="bullet"/>
      <w:lvlText w:val="□"/>
      <w:lvlJc w:val="left"/>
      <w:pPr>
        <w:ind w:left="946" w:hanging="227"/>
      </w:pPr>
      <w:rPr>
        <w:rFonts w:ascii="Calibri" w:eastAsia="Calibri" w:hAnsi="Calibri" w:cs="Calibri" w:hint="default"/>
        <w:color w:val="231F20"/>
        <w:w w:val="147"/>
        <w:sz w:val="20"/>
        <w:szCs w:val="20"/>
        <w:lang w:val="en-GB" w:eastAsia="en-GB" w:bidi="en-GB"/>
      </w:rPr>
    </w:lvl>
    <w:lvl w:ilvl="1" w:tplc="1C2C14AC">
      <w:numFmt w:val="bullet"/>
      <w:lvlText w:val="•"/>
      <w:lvlJc w:val="left"/>
      <w:pPr>
        <w:ind w:left="1685" w:hanging="227"/>
      </w:pPr>
      <w:rPr>
        <w:rFonts w:hint="default"/>
        <w:lang w:val="en-GB" w:eastAsia="en-GB" w:bidi="en-GB"/>
      </w:rPr>
    </w:lvl>
    <w:lvl w:ilvl="2" w:tplc="5B181D74">
      <w:numFmt w:val="bullet"/>
      <w:lvlText w:val="•"/>
      <w:lvlJc w:val="left"/>
      <w:pPr>
        <w:ind w:left="2430" w:hanging="227"/>
      </w:pPr>
      <w:rPr>
        <w:rFonts w:hint="default"/>
        <w:lang w:val="en-GB" w:eastAsia="en-GB" w:bidi="en-GB"/>
      </w:rPr>
    </w:lvl>
    <w:lvl w:ilvl="3" w:tplc="3E56E0A8">
      <w:numFmt w:val="bullet"/>
      <w:lvlText w:val="•"/>
      <w:lvlJc w:val="left"/>
      <w:pPr>
        <w:ind w:left="3175" w:hanging="227"/>
      </w:pPr>
      <w:rPr>
        <w:rFonts w:hint="default"/>
        <w:lang w:val="en-GB" w:eastAsia="en-GB" w:bidi="en-GB"/>
      </w:rPr>
    </w:lvl>
    <w:lvl w:ilvl="4" w:tplc="4C38898A">
      <w:numFmt w:val="bullet"/>
      <w:lvlText w:val="•"/>
      <w:lvlJc w:val="left"/>
      <w:pPr>
        <w:ind w:left="3920" w:hanging="227"/>
      </w:pPr>
      <w:rPr>
        <w:rFonts w:hint="default"/>
        <w:lang w:val="en-GB" w:eastAsia="en-GB" w:bidi="en-GB"/>
      </w:rPr>
    </w:lvl>
    <w:lvl w:ilvl="5" w:tplc="DF3EE092">
      <w:numFmt w:val="bullet"/>
      <w:lvlText w:val="•"/>
      <w:lvlJc w:val="left"/>
      <w:pPr>
        <w:ind w:left="4665" w:hanging="227"/>
      </w:pPr>
      <w:rPr>
        <w:rFonts w:hint="default"/>
        <w:lang w:val="en-GB" w:eastAsia="en-GB" w:bidi="en-GB"/>
      </w:rPr>
    </w:lvl>
    <w:lvl w:ilvl="6" w:tplc="04661AFC">
      <w:numFmt w:val="bullet"/>
      <w:lvlText w:val="•"/>
      <w:lvlJc w:val="left"/>
      <w:pPr>
        <w:ind w:left="5410" w:hanging="227"/>
      </w:pPr>
      <w:rPr>
        <w:rFonts w:hint="default"/>
        <w:lang w:val="en-GB" w:eastAsia="en-GB" w:bidi="en-GB"/>
      </w:rPr>
    </w:lvl>
    <w:lvl w:ilvl="7" w:tplc="A4DC3164">
      <w:numFmt w:val="bullet"/>
      <w:lvlText w:val="•"/>
      <w:lvlJc w:val="left"/>
      <w:pPr>
        <w:ind w:left="6155" w:hanging="227"/>
      </w:pPr>
      <w:rPr>
        <w:rFonts w:hint="default"/>
        <w:lang w:val="en-GB" w:eastAsia="en-GB" w:bidi="en-GB"/>
      </w:rPr>
    </w:lvl>
    <w:lvl w:ilvl="8" w:tplc="2E200DF8">
      <w:numFmt w:val="bullet"/>
      <w:lvlText w:val="•"/>
      <w:lvlJc w:val="left"/>
      <w:pPr>
        <w:ind w:left="6900" w:hanging="227"/>
      </w:pPr>
      <w:rPr>
        <w:rFonts w:hint="default"/>
        <w:lang w:val="en-GB" w:eastAsia="en-GB" w:bidi="en-GB"/>
      </w:rPr>
    </w:lvl>
  </w:abstractNum>
  <w:abstractNum w:abstractNumId="30" w15:restartNumberingAfterBreak="0">
    <w:nsid w:val="5EF81732"/>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607248C1"/>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636451EC"/>
    <w:multiLevelType w:val="multilevel"/>
    <w:tmpl w:val="8D5ECC16"/>
    <w:lvl w:ilvl="0">
      <w:start w:val="1"/>
      <w:numFmt w:val="bullet"/>
      <w:lvlRestart w:val="0"/>
      <w:pStyle w:val="Lista-Punkter"/>
      <w:lvlText w:val=""/>
      <w:lvlJc w:val="left"/>
      <w:pPr>
        <w:tabs>
          <w:tab w:val="num" w:pos="284"/>
        </w:tabs>
        <w:ind w:left="284" w:hanging="284"/>
      </w:pPr>
      <w:rPr>
        <w:rFonts w:ascii="Symbol" w:hAnsi="Symbol" w:hint="default"/>
        <w:color w:val="auto"/>
        <w:sz w:val="18"/>
      </w:rPr>
    </w:lvl>
    <w:lvl w:ilvl="1">
      <w:start w:val="1"/>
      <w:numFmt w:val="none"/>
      <w:lvlText w:val="%2-"/>
      <w:lvlJc w:val="left"/>
      <w:pPr>
        <w:tabs>
          <w:tab w:val="num" w:pos="737"/>
        </w:tabs>
        <w:ind w:left="568" w:hanging="284"/>
      </w:pPr>
      <w:rPr>
        <w:rFonts w:asciiTheme="minorHAnsi" w:hAnsiTheme="minorHAnsi" w:cs="Arial" w:hint="default"/>
      </w:rPr>
    </w:lvl>
    <w:lvl w:ilvl="2">
      <w:start w:val="1"/>
      <w:numFmt w:val="none"/>
      <w:lvlText w:val="%3-"/>
      <w:lvlJc w:val="left"/>
      <w:pPr>
        <w:tabs>
          <w:tab w:val="num" w:pos="1021"/>
        </w:tabs>
        <w:ind w:left="852" w:hanging="284"/>
      </w:pPr>
      <w:rPr>
        <w:rFonts w:asciiTheme="minorHAnsi" w:hAnsiTheme="minorHAnsi" w:cs="Arial" w:hint="default"/>
      </w:rPr>
    </w:lvl>
    <w:lvl w:ilvl="3">
      <w:start w:val="1"/>
      <w:numFmt w:val="bullet"/>
      <w:lvlText w:val="-"/>
      <w:lvlJc w:val="left"/>
      <w:pPr>
        <w:tabs>
          <w:tab w:val="num" w:pos="1305"/>
        </w:tabs>
        <w:ind w:left="1136" w:hanging="284"/>
      </w:pPr>
      <w:rPr>
        <w:rFonts w:asciiTheme="minorHAnsi" w:hAnsiTheme="minorHAnsi" w:hint="default"/>
      </w:rPr>
    </w:lvl>
    <w:lvl w:ilvl="4">
      <w:start w:val="1"/>
      <w:numFmt w:val="none"/>
      <w:lvlText w:val="%5-"/>
      <w:lvlJc w:val="left"/>
      <w:pPr>
        <w:tabs>
          <w:tab w:val="num" w:pos="1589"/>
        </w:tabs>
        <w:ind w:left="1420" w:hanging="284"/>
      </w:pPr>
      <w:rPr>
        <w:rFonts w:asciiTheme="minorHAnsi" w:hAnsiTheme="minorHAnsi" w:cs="Arial" w:hint="default"/>
      </w:rPr>
    </w:lvl>
    <w:lvl w:ilvl="5">
      <w:start w:val="1"/>
      <w:numFmt w:val="none"/>
      <w:lvlText w:val="%6-"/>
      <w:lvlJc w:val="left"/>
      <w:pPr>
        <w:tabs>
          <w:tab w:val="num" w:pos="1873"/>
        </w:tabs>
        <w:ind w:left="1701" w:hanging="281"/>
      </w:pPr>
      <w:rPr>
        <w:rFonts w:asciiTheme="minorHAnsi" w:hAnsiTheme="minorHAnsi" w:cs="Arial" w:hint="default"/>
      </w:rPr>
    </w:lvl>
    <w:lvl w:ilvl="6">
      <w:start w:val="1"/>
      <w:numFmt w:val="bullet"/>
      <w:lvlText w:val="-"/>
      <w:lvlJc w:val="left"/>
      <w:pPr>
        <w:tabs>
          <w:tab w:val="num" w:pos="2157"/>
        </w:tabs>
        <w:ind w:left="1985" w:hanging="284"/>
      </w:pPr>
      <w:rPr>
        <w:rFonts w:asciiTheme="minorHAnsi" w:hAnsiTheme="minorHAnsi" w:hint="default"/>
      </w:rPr>
    </w:lvl>
    <w:lvl w:ilvl="7">
      <w:start w:val="1"/>
      <w:numFmt w:val="none"/>
      <w:lvlText w:val="%8-"/>
      <w:lvlJc w:val="left"/>
      <w:pPr>
        <w:tabs>
          <w:tab w:val="num" w:pos="2441"/>
        </w:tabs>
        <w:ind w:left="2268" w:hanging="283"/>
      </w:pPr>
      <w:rPr>
        <w:rFonts w:asciiTheme="minorHAnsi" w:hAnsiTheme="minorHAnsi" w:cs="Arial" w:hint="default"/>
      </w:rPr>
    </w:lvl>
    <w:lvl w:ilvl="8">
      <w:start w:val="1"/>
      <w:numFmt w:val="bullet"/>
      <w:lvlText w:val="-"/>
      <w:lvlJc w:val="left"/>
      <w:pPr>
        <w:tabs>
          <w:tab w:val="num" w:pos="2725"/>
        </w:tabs>
        <w:ind w:left="2552" w:hanging="284"/>
      </w:pPr>
      <w:rPr>
        <w:rFonts w:asciiTheme="minorHAnsi" w:hAnsiTheme="minorHAnsi" w:hint="default"/>
      </w:rPr>
    </w:lvl>
  </w:abstractNum>
  <w:abstractNum w:abstractNumId="33" w15:restartNumberingAfterBreak="0">
    <w:nsid w:val="64A427C0"/>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65B21E75"/>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5EF5ADC"/>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675E4D18"/>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67DA63E3"/>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7AD05235"/>
    <w:multiLevelType w:val="multilevel"/>
    <w:tmpl w:val="C1E85C4C"/>
    <w:numStyleLink w:val="CompanyList"/>
  </w:abstractNum>
  <w:num w:numId="1">
    <w:abstractNumId w:val="2"/>
  </w:num>
  <w:num w:numId="2">
    <w:abstractNumId w:val="3"/>
  </w:num>
  <w:num w:numId="3">
    <w:abstractNumId w:val="0"/>
  </w:num>
  <w:num w:numId="4">
    <w:abstractNumId w:val="23"/>
  </w:num>
  <w:num w:numId="5">
    <w:abstractNumId w:val="21"/>
  </w:num>
  <w:num w:numId="6">
    <w:abstractNumId w:val="9"/>
  </w:num>
  <w:num w:numId="7">
    <w:abstractNumId w:val="14"/>
  </w:num>
  <w:num w:numId="8">
    <w:abstractNumId w:val="28"/>
  </w:num>
  <w:num w:numId="9">
    <w:abstractNumId w:val="6"/>
  </w:num>
  <w:num w:numId="10">
    <w:abstractNumId w:val="32"/>
  </w:num>
  <w:num w:numId="11">
    <w:abstractNumId w:val="8"/>
  </w:num>
  <w:num w:numId="12">
    <w:abstractNumId w:val="5"/>
  </w:num>
  <w:num w:numId="13">
    <w:abstractNumId w:val="10"/>
  </w:num>
  <w:num w:numId="14">
    <w:abstractNumId w:val="38"/>
  </w:num>
  <w:num w:numId="15">
    <w:abstractNumId w:val="27"/>
  </w:num>
  <w:num w:numId="16">
    <w:abstractNumId w:val="20"/>
  </w:num>
  <w:num w:numId="17">
    <w:abstractNumId w:val="12"/>
  </w:num>
  <w:num w:numId="18">
    <w:abstractNumId w:val="16"/>
  </w:num>
  <w:num w:numId="19">
    <w:abstractNumId w:val="2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1304"/>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arDocumentPath" w:val="Yes"/>
    <w:docVar w:name="DVarNumbering" w:val="-1"/>
    <w:docVar w:name="DVarPageNumberInserted" w:val="No"/>
  </w:docVars>
  <w:rsids>
    <w:rsidRoot w:val="00C47131"/>
    <w:rsid w:val="00000A7C"/>
    <w:rsid w:val="00000F27"/>
    <w:rsid w:val="000014D6"/>
    <w:rsid w:val="00001579"/>
    <w:rsid w:val="000019F6"/>
    <w:rsid w:val="00001FCC"/>
    <w:rsid w:val="00002993"/>
    <w:rsid w:val="00002D3B"/>
    <w:rsid w:val="0000371C"/>
    <w:rsid w:val="00003D29"/>
    <w:rsid w:val="00003D9A"/>
    <w:rsid w:val="0000494C"/>
    <w:rsid w:val="00005386"/>
    <w:rsid w:val="000063CA"/>
    <w:rsid w:val="00007D88"/>
    <w:rsid w:val="00007FF3"/>
    <w:rsid w:val="00010D80"/>
    <w:rsid w:val="000120F9"/>
    <w:rsid w:val="00013680"/>
    <w:rsid w:val="000141FD"/>
    <w:rsid w:val="000155C9"/>
    <w:rsid w:val="00015850"/>
    <w:rsid w:val="00020D96"/>
    <w:rsid w:val="000215B6"/>
    <w:rsid w:val="00021F4C"/>
    <w:rsid w:val="00021FC5"/>
    <w:rsid w:val="00022281"/>
    <w:rsid w:val="00022F29"/>
    <w:rsid w:val="0002498C"/>
    <w:rsid w:val="00024F17"/>
    <w:rsid w:val="0002609D"/>
    <w:rsid w:val="000263DF"/>
    <w:rsid w:val="00030FAA"/>
    <w:rsid w:val="00031BB6"/>
    <w:rsid w:val="00031E66"/>
    <w:rsid w:val="000321FF"/>
    <w:rsid w:val="00033011"/>
    <w:rsid w:val="00034C15"/>
    <w:rsid w:val="00035443"/>
    <w:rsid w:val="00035F02"/>
    <w:rsid w:val="00036C18"/>
    <w:rsid w:val="000375FC"/>
    <w:rsid w:val="00037DCB"/>
    <w:rsid w:val="00041162"/>
    <w:rsid w:val="00043244"/>
    <w:rsid w:val="00043540"/>
    <w:rsid w:val="00043671"/>
    <w:rsid w:val="000438BC"/>
    <w:rsid w:val="000445A6"/>
    <w:rsid w:val="00044D2C"/>
    <w:rsid w:val="0004515E"/>
    <w:rsid w:val="0004561E"/>
    <w:rsid w:val="0004604E"/>
    <w:rsid w:val="00046285"/>
    <w:rsid w:val="00046D07"/>
    <w:rsid w:val="0004706E"/>
    <w:rsid w:val="000471A4"/>
    <w:rsid w:val="0004777E"/>
    <w:rsid w:val="00047DE3"/>
    <w:rsid w:val="0005056D"/>
    <w:rsid w:val="00050C8A"/>
    <w:rsid w:val="00050E26"/>
    <w:rsid w:val="00051A7B"/>
    <w:rsid w:val="00053F40"/>
    <w:rsid w:val="00055CB4"/>
    <w:rsid w:val="000565BE"/>
    <w:rsid w:val="0006234E"/>
    <w:rsid w:val="00064430"/>
    <w:rsid w:val="00064E07"/>
    <w:rsid w:val="000655BB"/>
    <w:rsid w:val="000659C3"/>
    <w:rsid w:val="00067167"/>
    <w:rsid w:val="00067A73"/>
    <w:rsid w:val="000701F6"/>
    <w:rsid w:val="00070B54"/>
    <w:rsid w:val="000712E8"/>
    <w:rsid w:val="0007136A"/>
    <w:rsid w:val="0007195D"/>
    <w:rsid w:val="00072416"/>
    <w:rsid w:val="00073C39"/>
    <w:rsid w:val="000756F9"/>
    <w:rsid w:val="0007613D"/>
    <w:rsid w:val="0007623B"/>
    <w:rsid w:val="000769B8"/>
    <w:rsid w:val="000800EC"/>
    <w:rsid w:val="0008083F"/>
    <w:rsid w:val="00080D53"/>
    <w:rsid w:val="00081DB8"/>
    <w:rsid w:val="0008203C"/>
    <w:rsid w:val="000829B5"/>
    <w:rsid w:val="0008382D"/>
    <w:rsid w:val="00083D39"/>
    <w:rsid w:val="000847CF"/>
    <w:rsid w:val="00084BAC"/>
    <w:rsid w:val="00084DDD"/>
    <w:rsid w:val="00085864"/>
    <w:rsid w:val="00085DA4"/>
    <w:rsid w:val="00087204"/>
    <w:rsid w:val="000915CF"/>
    <w:rsid w:val="000918D0"/>
    <w:rsid w:val="00091D07"/>
    <w:rsid w:val="0009206B"/>
    <w:rsid w:val="00092372"/>
    <w:rsid w:val="000928BC"/>
    <w:rsid w:val="00092E7D"/>
    <w:rsid w:val="00093D99"/>
    <w:rsid w:val="00094ACD"/>
    <w:rsid w:val="00094D5D"/>
    <w:rsid w:val="000951BF"/>
    <w:rsid w:val="00096663"/>
    <w:rsid w:val="00097227"/>
    <w:rsid w:val="0009738E"/>
    <w:rsid w:val="00097404"/>
    <w:rsid w:val="00097D45"/>
    <w:rsid w:val="000A14AD"/>
    <w:rsid w:val="000A1775"/>
    <w:rsid w:val="000A2F95"/>
    <w:rsid w:val="000A33A8"/>
    <w:rsid w:val="000A3BF2"/>
    <w:rsid w:val="000A41B1"/>
    <w:rsid w:val="000A4AF4"/>
    <w:rsid w:val="000A6871"/>
    <w:rsid w:val="000A6B4D"/>
    <w:rsid w:val="000A7035"/>
    <w:rsid w:val="000A73A6"/>
    <w:rsid w:val="000B12DC"/>
    <w:rsid w:val="000B1738"/>
    <w:rsid w:val="000B17C1"/>
    <w:rsid w:val="000B1F04"/>
    <w:rsid w:val="000B2848"/>
    <w:rsid w:val="000B3648"/>
    <w:rsid w:val="000B4C32"/>
    <w:rsid w:val="000B4C8A"/>
    <w:rsid w:val="000B5191"/>
    <w:rsid w:val="000B538B"/>
    <w:rsid w:val="000B5A1F"/>
    <w:rsid w:val="000B79C1"/>
    <w:rsid w:val="000B7C1C"/>
    <w:rsid w:val="000C041F"/>
    <w:rsid w:val="000C0511"/>
    <w:rsid w:val="000C246E"/>
    <w:rsid w:val="000C322E"/>
    <w:rsid w:val="000C3AA3"/>
    <w:rsid w:val="000C4333"/>
    <w:rsid w:val="000C44EC"/>
    <w:rsid w:val="000C5DB9"/>
    <w:rsid w:val="000C6F9D"/>
    <w:rsid w:val="000C7DAD"/>
    <w:rsid w:val="000D0096"/>
    <w:rsid w:val="000D106B"/>
    <w:rsid w:val="000D110F"/>
    <w:rsid w:val="000D1983"/>
    <w:rsid w:val="000D29FD"/>
    <w:rsid w:val="000D3089"/>
    <w:rsid w:val="000D3154"/>
    <w:rsid w:val="000D327E"/>
    <w:rsid w:val="000D5764"/>
    <w:rsid w:val="000D5AC1"/>
    <w:rsid w:val="000D7C1C"/>
    <w:rsid w:val="000D7F51"/>
    <w:rsid w:val="000E0265"/>
    <w:rsid w:val="000E1766"/>
    <w:rsid w:val="000E1DA7"/>
    <w:rsid w:val="000E3827"/>
    <w:rsid w:val="000E42B6"/>
    <w:rsid w:val="000E5754"/>
    <w:rsid w:val="000E5891"/>
    <w:rsid w:val="000E5DF6"/>
    <w:rsid w:val="000E5DFF"/>
    <w:rsid w:val="000E7115"/>
    <w:rsid w:val="000F00BE"/>
    <w:rsid w:val="000F06D1"/>
    <w:rsid w:val="000F0C9A"/>
    <w:rsid w:val="000F1089"/>
    <w:rsid w:val="000F14AB"/>
    <w:rsid w:val="000F1547"/>
    <w:rsid w:val="000F21D0"/>
    <w:rsid w:val="000F291A"/>
    <w:rsid w:val="000F385E"/>
    <w:rsid w:val="000F4BCC"/>
    <w:rsid w:val="000F63AF"/>
    <w:rsid w:val="000F6C34"/>
    <w:rsid w:val="000F7152"/>
    <w:rsid w:val="00100D5B"/>
    <w:rsid w:val="00100FB3"/>
    <w:rsid w:val="00101BF0"/>
    <w:rsid w:val="00101D88"/>
    <w:rsid w:val="00101FF2"/>
    <w:rsid w:val="001023D7"/>
    <w:rsid w:val="001029BF"/>
    <w:rsid w:val="00103609"/>
    <w:rsid w:val="00103D53"/>
    <w:rsid w:val="001045BE"/>
    <w:rsid w:val="00106C16"/>
    <w:rsid w:val="00106E20"/>
    <w:rsid w:val="001103F6"/>
    <w:rsid w:val="00112164"/>
    <w:rsid w:val="00113D23"/>
    <w:rsid w:val="00113E2D"/>
    <w:rsid w:val="00116FB6"/>
    <w:rsid w:val="0012085B"/>
    <w:rsid w:val="00120B57"/>
    <w:rsid w:val="00120D0C"/>
    <w:rsid w:val="001227FE"/>
    <w:rsid w:val="001232DF"/>
    <w:rsid w:val="00123452"/>
    <w:rsid w:val="0012420B"/>
    <w:rsid w:val="00124C27"/>
    <w:rsid w:val="00126A48"/>
    <w:rsid w:val="00127091"/>
    <w:rsid w:val="00130644"/>
    <w:rsid w:val="001325BF"/>
    <w:rsid w:val="001325F8"/>
    <w:rsid w:val="001327FD"/>
    <w:rsid w:val="00133166"/>
    <w:rsid w:val="00133528"/>
    <w:rsid w:val="00135A22"/>
    <w:rsid w:val="00137054"/>
    <w:rsid w:val="00137649"/>
    <w:rsid w:val="00140406"/>
    <w:rsid w:val="0014117C"/>
    <w:rsid w:val="001423D5"/>
    <w:rsid w:val="00144494"/>
    <w:rsid w:val="00146A01"/>
    <w:rsid w:val="00147345"/>
    <w:rsid w:val="001518F1"/>
    <w:rsid w:val="00151A46"/>
    <w:rsid w:val="00152307"/>
    <w:rsid w:val="00152766"/>
    <w:rsid w:val="00152C94"/>
    <w:rsid w:val="00153280"/>
    <w:rsid w:val="001535BF"/>
    <w:rsid w:val="001538A1"/>
    <w:rsid w:val="00153BDD"/>
    <w:rsid w:val="00154058"/>
    <w:rsid w:val="001553F9"/>
    <w:rsid w:val="00155E05"/>
    <w:rsid w:val="00156680"/>
    <w:rsid w:val="00156F66"/>
    <w:rsid w:val="001572A4"/>
    <w:rsid w:val="00162F09"/>
    <w:rsid w:val="00164505"/>
    <w:rsid w:val="00165CC4"/>
    <w:rsid w:val="00165EAB"/>
    <w:rsid w:val="001667F8"/>
    <w:rsid w:val="00166A18"/>
    <w:rsid w:val="00166EF6"/>
    <w:rsid w:val="001672B3"/>
    <w:rsid w:val="00167CFC"/>
    <w:rsid w:val="00167E58"/>
    <w:rsid w:val="00167F67"/>
    <w:rsid w:val="00170ADF"/>
    <w:rsid w:val="00171AC3"/>
    <w:rsid w:val="00172D3E"/>
    <w:rsid w:val="00172E67"/>
    <w:rsid w:val="00173A4D"/>
    <w:rsid w:val="001742DC"/>
    <w:rsid w:val="00174E53"/>
    <w:rsid w:val="00176C7F"/>
    <w:rsid w:val="001805EC"/>
    <w:rsid w:val="001808C3"/>
    <w:rsid w:val="00180C60"/>
    <w:rsid w:val="00180D22"/>
    <w:rsid w:val="001811D6"/>
    <w:rsid w:val="00181599"/>
    <w:rsid w:val="00181872"/>
    <w:rsid w:val="0018188C"/>
    <w:rsid w:val="00183195"/>
    <w:rsid w:val="001842D0"/>
    <w:rsid w:val="00184883"/>
    <w:rsid w:val="00184C81"/>
    <w:rsid w:val="00184E3A"/>
    <w:rsid w:val="00184F58"/>
    <w:rsid w:val="00185278"/>
    <w:rsid w:val="0018757C"/>
    <w:rsid w:val="00187E2B"/>
    <w:rsid w:val="00192312"/>
    <w:rsid w:val="00192A99"/>
    <w:rsid w:val="00194642"/>
    <w:rsid w:val="00194CBD"/>
    <w:rsid w:val="00195941"/>
    <w:rsid w:val="00195ABF"/>
    <w:rsid w:val="001A01FE"/>
    <w:rsid w:val="001A2E92"/>
    <w:rsid w:val="001A3F9B"/>
    <w:rsid w:val="001A53CE"/>
    <w:rsid w:val="001A5985"/>
    <w:rsid w:val="001A6415"/>
    <w:rsid w:val="001A6558"/>
    <w:rsid w:val="001A7686"/>
    <w:rsid w:val="001A78E9"/>
    <w:rsid w:val="001B04D1"/>
    <w:rsid w:val="001B17AF"/>
    <w:rsid w:val="001B4195"/>
    <w:rsid w:val="001B4364"/>
    <w:rsid w:val="001B4E4A"/>
    <w:rsid w:val="001B7397"/>
    <w:rsid w:val="001C1719"/>
    <w:rsid w:val="001C266D"/>
    <w:rsid w:val="001C5857"/>
    <w:rsid w:val="001C5867"/>
    <w:rsid w:val="001C5A73"/>
    <w:rsid w:val="001C60C2"/>
    <w:rsid w:val="001C68A3"/>
    <w:rsid w:val="001C7524"/>
    <w:rsid w:val="001D0424"/>
    <w:rsid w:val="001D0C08"/>
    <w:rsid w:val="001D0C30"/>
    <w:rsid w:val="001D1E3A"/>
    <w:rsid w:val="001D2705"/>
    <w:rsid w:val="001D4630"/>
    <w:rsid w:val="001D6C5E"/>
    <w:rsid w:val="001E232F"/>
    <w:rsid w:val="001E2529"/>
    <w:rsid w:val="001E2911"/>
    <w:rsid w:val="001E2C02"/>
    <w:rsid w:val="001E3609"/>
    <w:rsid w:val="001E4AF2"/>
    <w:rsid w:val="001E5972"/>
    <w:rsid w:val="001E5E63"/>
    <w:rsid w:val="001E70A8"/>
    <w:rsid w:val="001E74C0"/>
    <w:rsid w:val="001F00FA"/>
    <w:rsid w:val="001F08DD"/>
    <w:rsid w:val="001F12B7"/>
    <w:rsid w:val="001F17E0"/>
    <w:rsid w:val="001F1938"/>
    <w:rsid w:val="001F29B6"/>
    <w:rsid w:val="001F2F7A"/>
    <w:rsid w:val="001F3020"/>
    <w:rsid w:val="001F4217"/>
    <w:rsid w:val="001F5673"/>
    <w:rsid w:val="001F74FE"/>
    <w:rsid w:val="001F76CD"/>
    <w:rsid w:val="00201B88"/>
    <w:rsid w:val="00202F6A"/>
    <w:rsid w:val="00202FF9"/>
    <w:rsid w:val="00204A52"/>
    <w:rsid w:val="00204BFA"/>
    <w:rsid w:val="002050D9"/>
    <w:rsid w:val="00206415"/>
    <w:rsid w:val="00207F54"/>
    <w:rsid w:val="002141ED"/>
    <w:rsid w:val="0021443A"/>
    <w:rsid w:val="00214597"/>
    <w:rsid w:val="002148A0"/>
    <w:rsid w:val="00214A10"/>
    <w:rsid w:val="00215487"/>
    <w:rsid w:val="00215E28"/>
    <w:rsid w:val="00215EF9"/>
    <w:rsid w:val="0021717D"/>
    <w:rsid w:val="002209D4"/>
    <w:rsid w:val="00220B44"/>
    <w:rsid w:val="00220E43"/>
    <w:rsid w:val="0022113F"/>
    <w:rsid w:val="002218D5"/>
    <w:rsid w:val="002227DB"/>
    <w:rsid w:val="00223D84"/>
    <w:rsid w:val="002258A4"/>
    <w:rsid w:val="002259EF"/>
    <w:rsid w:val="0022619C"/>
    <w:rsid w:val="00226ACE"/>
    <w:rsid w:val="00230FBE"/>
    <w:rsid w:val="00230FDA"/>
    <w:rsid w:val="00231B16"/>
    <w:rsid w:val="00232458"/>
    <w:rsid w:val="00232C58"/>
    <w:rsid w:val="002337B1"/>
    <w:rsid w:val="00234D1C"/>
    <w:rsid w:val="0023686F"/>
    <w:rsid w:val="00237645"/>
    <w:rsid w:val="00241514"/>
    <w:rsid w:val="00241EDB"/>
    <w:rsid w:val="00242283"/>
    <w:rsid w:val="0024260E"/>
    <w:rsid w:val="002437D6"/>
    <w:rsid w:val="00243AE0"/>
    <w:rsid w:val="002458F8"/>
    <w:rsid w:val="00247F30"/>
    <w:rsid w:val="0025036A"/>
    <w:rsid w:val="002506E4"/>
    <w:rsid w:val="00250EBD"/>
    <w:rsid w:val="00250F39"/>
    <w:rsid w:val="00251834"/>
    <w:rsid w:val="002522B5"/>
    <w:rsid w:val="002526CC"/>
    <w:rsid w:val="00252A54"/>
    <w:rsid w:val="002531F8"/>
    <w:rsid w:val="002536E4"/>
    <w:rsid w:val="0025476A"/>
    <w:rsid w:val="00254ACC"/>
    <w:rsid w:val="0025622F"/>
    <w:rsid w:val="00260FFD"/>
    <w:rsid w:val="002617B6"/>
    <w:rsid w:val="00262AC3"/>
    <w:rsid w:val="00262FFA"/>
    <w:rsid w:val="0026322E"/>
    <w:rsid w:val="00263A07"/>
    <w:rsid w:val="00263A25"/>
    <w:rsid w:val="00263D15"/>
    <w:rsid w:val="00264EE3"/>
    <w:rsid w:val="00266073"/>
    <w:rsid w:val="002661CA"/>
    <w:rsid w:val="002671B2"/>
    <w:rsid w:val="00267FCC"/>
    <w:rsid w:val="00271C30"/>
    <w:rsid w:val="00271C57"/>
    <w:rsid w:val="00272F35"/>
    <w:rsid w:val="002734A5"/>
    <w:rsid w:val="00273D72"/>
    <w:rsid w:val="00274AA8"/>
    <w:rsid w:val="00275243"/>
    <w:rsid w:val="00275321"/>
    <w:rsid w:val="00275910"/>
    <w:rsid w:val="00277631"/>
    <w:rsid w:val="00277E62"/>
    <w:rsid w:val="00277FA5"/>
    <w:rsid w:val="00280C82"/>
    <w:rsid w:val="00280E77"/>
    <w:rsid w:val="0028111D"/>
    <w:rsid w:val="0028135C"/>
    <w:rsid w:val="00282D1A"/>
    <w:rsid w:val="00282FF5"/>
    <w:rsid w:val="00283489"/>
    <w:rsid w:val="00283FA2"/>
    <w:rsid w:val="002843E6"/>
    <w:rsid w:val="00284B21"/>
    <w:rsid w:val="00285138"/>
    <w:rsid w:val="00285563"/>
    <w:rsid w:val="0028666C"/>
    <w:rsid w:val="00286C1B"/>
    <w:rsid w:val="00291E64"/>
    <w:rsid w:val="00292E50"/>
    <w:rsid w:val="002934BB"/>
    <w:rsid w:val="00293F59"/>
    <w:rsid w:val="00294309"/>
    <w:rsid w:val="00294550"/>
    <w:rsid w:val="0029491A"/>
    <w:rsid w:val="002979AE"/>
    <w:rsid w:val="00297F07"/>
    <w:rsid w:val="002A01EF"/>
    <w:rsid w:val="002A052E"/>
    <w:rsid w:val="002A088A"/>
    <w:rsid w:val="002A09FA"/>
    <w:rsid w:val="002A11C6"/>
    <w:rsid w:val="002A1237"/>
    <w:rsid w:val="002A2C70"/>
    <w:rsid w:val="002A3040"/>
    <w:rsid w:val="002A3DBB"/>
    <w:rsid w:val="002A40B4"/>
    <w:rsid w:val="002A5338"/>
    <w:rsid w:val="002A57BE"/>
    <w:rsid w:val="002A5850"/>
    <w:rsid w:val="002A6377"/>
    <w:rsid w:val="002A73E8"/>
    <w:rsid w:val="002A7A0C"/>
    <w:rsid w:val="002B11F7"/>
    <w:rsid w:val="002B1AEE"/>
    <w:rsid w:val="002B27B7"/>
    <w:rsid w:val="002B2853"/>
    <w:rsid w:val="002B300E"/>
    <w:rsid w:val="002B42F4"/>
    <w:rsid w:val="002B4AA8"/>
    <w:rsid w:val="002B541B"/>
    <w:rsid w:val="002B718D"/>
    <w:rsid w:val="002B777E"/>
    <w:rsid w:val="002B7AFD"/>
    <w:rsid w:val="002C0EBB"/>
    <w:rsid w:val="002C1BD4"/>
    <w:rsid w:val="002C3812"/>
    <w:rsid w:val="002C4286"/>
    <w:rsid w:val="002C48B9"/>
    <w:rsid w:val="002C6FC9"/>
    <w:rsid w:val="002C6FD0"/>
    <w:rsid w:val="002D183B"/>
    <w:rsid w:val="002D1B77"/>
    <w:rsid w:val="002D1B99"/>
    <w:rsid w:val="002D2F34"/>
    <w:rsid w:val="002D3CB4"/>
    <w:rsid w:val="002D50BF"/>
    <w:rsid w:val="002D5292"/>
    <w:rsid w:val="002D5866"/>
    <w:rsid w:val="002D5FE8"/>
    <w:rsid w:val="002D614E"/>
    <w:rsid w:val="002D6370"/>
    <w:rsid w:val="002D77BA"/>
    <w:rsid w:val="002E02C6"/>
    <w:rsid w:val="002E036C"/>
    <w:rsid w:val="002E03C4"/>
    <w:rsid w:val="002E1302"/>
    <w:rsid w:val="002E3CEE"/>
    <w:rsid w:val="002E3E79"/>
    <w:rsid w:val="002E43AD"/>
    <w:rsid w:val="002E4A50"/>
    <w:rsid w:val="002E55B6"/>
    <w:rsid w:val="002E6BEF"/>
    <w:rsid w:val="002E7B94"/>
    <w:rsid w:val="002F057D"/>
    <w:rsid w:val="002F1498"/>
    <w:rsid w:val="002F1E66"/>
    <w:rsid w:val="002F29C5"/>
    <w:rsid w:val="002F2A0A"/>
    <w:rsid w:val="002F3BB8"/>
    <w:rsid w:val="002F4E82"/>
    <w:rsid w:val="002F4FF5"/>
    <w:rsid w:val="002F63F3"/>
    <w:rsid w:val="002F6862"/>
    <w:rsid w:val="002F6E3A"/>
    <w:rsid w:val="002F738B"/>
    <w:rsid w:val="00300D3A"/>
    <w:rsid w:val="00301C03"/>
    <w:rsid w:val="00304729"/>
    <w:rsid w:val="00304CD9"/>
    <w:rsid w:val="00307B1C"/>
    <w:rsid w:val="00307BE3"/>
    <w:rsid w:val="003107FB"/>
    <w:rsid w:val="003109B0"/>
    <w:rsid w:val="00310DF9"/>
    <w:rsid w:val="003111CD"/>
    <w:rsid w:val="0031206B"/>
    <w:rsid w:val="003123B6"/>
    <w:rsid w:val="00312E71"/>
    <w:rsid w:val="003137ED"/>
    <w:rsid w:val="003142EF"/>
    <w:rsid w:val="003142F4"/>
    <w:rsid w:val="00315136"/>
    <w:rsid w:val="003178FC"/>
    <w:rsid w:val="00320304"/>
    <w:rsid w:val="0032067D"/>
    <w:rsid w:val="00320D44"/>
    <w:rsid w:val="00323969"/>
    <w:rsid w:val="00323C37"/>
    <w:rsid w:val="003247E6"/>
    <w:rsid w:val="003260F1"/>
    <w:rsid w:val="003267F2"/>
    <w:rsid w:val="00327BB2"/>
    <w:rsid w:val="0033099E"/>
    <w:rsid w:val="00332260"/>
    <w:rsid w:val="00332940"/>
    <w:rsid w:val="00332F56"/>
    <w:rsid w:val="00334B22"/>
    <w:rsid w:val="00335C37"/>
    <w:rsid w:val="003363A8"/>
    <w:rsid w:val="00337A47"/>
    <w:rsid w:val="003405DF"/>
    <w:rsid w:val="003417E3"/>
    <w:rsid w:val="00342785"/>
    <w:rsid w:val="003428CC"/>
    <w:rsid w:val="003433C6"/>
    <w:rsid w:val="00343570"/>
    <w:rsid w:val="003439EE"/>
    <w:rsid w:val="0034443B"/>
    <w:rsid w:val="0034587F"/>
    <w:rsid w:val="00346671"/>
    <w:rsid w:val="00346C9D"/>
    <w:rsid w:val="00346D4B"/>
    <w:rsid w:val="003470E4"/>
    <w:rsid w:val="0035018B"/>
    <w:rsid w:val="00350B27"/>
    <w:rsid w:val="00350B76"/>
    <w:rsid w:val="0035178A"/>
    <w:rsid w:val="0035213E"/>
    <w:rsid w:val="0035533C"/>
    <w:rsid w:val="003559F2"/>
    <w:rsid w:val="003560D7"/>
    <w:rsid w:val="0035611A"/>
    <w:rsid w:val="003604E1"/>
    <w:rsid w:val="00361126"/>
    <w:rsid w:val="0036130F"/>
    <w:rsid w:val="00361641"/>
    <w:rsid w:val="00363160"/>
    <w:rsid w:val="00364129"/>
    <w:rsid w:val="00364916"/>
    <w:rsid w:val="00365AD7"/>
    <w:rsid w:val="0037067A"/>
    <w:rsid w:val="003718DD"/>
    <w:rsid w:val="00371A47"/>
    <w:rsid w:val="003725B9"/>
    <w:rsid w:val="00372DC4"/>
    <w:rsid w:val="003733E0"/>
    <w:rsid w:val="003737EA"/>
    <w:rsid w:val="003759B8"/>
    <w:rsid w:val="00375B5E"/>
    <w:rsid w:val="00376FE1"/>
    <w:rsid w:val="0038053E"/>
    <w:rsid w:val="003805A1"/>
    <w:rsid w:val="00381D07"/>
    <w:rsid w:val="00382B75"/>
    <w:rsid w:val="00382DD8"/>
    <w:rsid w:val="003843DE"/>
    <w:rsid w:val="00384CC0"/>
    <w:rsid w:val="00385105"/>
    <w:rsid w:val="00385371"/>
    <w:rsid w:val="00386DC7"/>
    <w:rsid w:val="00387065"/>
    <w:rsid w:val="0039095B"/>
    <w:rsid w:val="0039154D"/>
    <w:rsid w:val="00392F8B"/>
    <w:rsid w:val="0039321A"/>
    <w:rsid w:val="003949F0"/>
    <w:rsid w:val="003954E5"/>
    <w:rsid w:val="00395EA1"/>
    <w:rsid w:val="00396409"/>
    <w:rsid w:val="0039698A"/>
    <w:rsid w:val="00396F8F"/>
    <w:rsid w:val="00397958"/>
    <w:rsid w:val="003A069E"/>
    <w:rsid w:val="003A1E21"/>
    <w:rsid w:val="003A3756"/>
    <w:rsid w:val="003A4F9D"/>
    <w:rsid w:val="003A523D"/>
    <w:rsid w:val="003A5411"/>
    <w:rsid w:val="003A6E31"/>
    <w:rsid w:val="003A74E4"/>
    <w:rsid w:val="003B021B"/>
    <w:rsid w:val="003B0E09"/>
    <w:rsid w:val="003B1BBF"/>
    <w:rsid w:val="003B2250"/>
    <w:rsid w:val="003B3B14"/>
    <w:rsid w:val="003B3D5F"/>
    <w:rsid w:val="003B3F68"/>
    <w:rsid w:val="003B423D"/>
    <w:rsid w:val="003B44E1"/>
    <w:rsid w:val="003B5279"/>
    <w:rsid w:val="003B56A6"/>
    <w:rsid w:val="003B6660"/>
    <w:rsid w:val="003C04F2"/>
    <w:rsid w:val="003C13A2"/>
    <w:rsid w:val="003C1538"/>
    <w:rsid w:val="003C1870"/>
    <w:rsid w:val="003C1E2D"/>
    <w:rsid w:val="003C1F1A"/>
    <w:rsid w:val="003C3DEC"/>
    <w:rsid w:val="003C413C"/>
    <w:rsid w:val="003C48D5"/>
    <w:rsid w:val="003C4C14"/>
    <w:rsid w:val="003C502C"/>
    <w:rsid w:val="003C71D6"/>
    <w:rsid w:val="003C78DB"/>
    <w:rsid w:val="003C7E74"/>
    <w:rsid w:val="003D121B"/>
    <w:rsid w:val="003D1BE6"/>
    <w:rsid w:val="003D38E5"/>
    <w:rsid w:val="003D5DBF"/>
    <w:rsid w:val="003D5E4B"/>
    <w:rsid w:val="003D5F97"/>
    <w:rsid w:val="003D63AD"/>
    <w:rsid w:val="003D6B1A"/>
    <w:rsid w:val="003D7B78"/>
    <w:rsid w:val="003E15C3"/>
    <w:rsid w:val="003E3AF4"/>
    <w:rsid w:val="003E44AE"/>
    <w:rsid w:val="003E4A95"/>
    <w:rsid w:val="003E4F33"/>
    <w:rsid w:val="003E5866"/>
    <w:rsid w:val="003E5F83"/>
    <w:rsid w:val="003E6C35"/>
    <w:rsid w:val="003F0898"/>
    <w:rsid w:val="003F1787"/>
    <w:rsid w:val="003F1792"/>
    <w:rsid w:val="003F1DAC"/>
    <w:rsid w:val="003F21B4"/>
    <w:rsid w:val="003F2717"/>
    <w:rsid w:val="003F3866"/>
    <w:rsid w:val="003F4154"/>
    <w:rsid w:val="003F4DDC"/>
    <w:rsid w:val="003F5842"/>
    <w:rsid w:val="003F5F72"/>
    <w:rsid w:val="003F61E1"/>
    <w:rsid w:val="003F670A"/>
    <w:rsid w:val="003F78C3"/>
    <w:rsid w:val="003F7FD1"/>
    <w:rsid w:val="0040153C"/>
    <w:rsid w:val="00403472"/>
    <w:rsid w:val="004041C6"/>
    <w:rsid w:val="004043B6"/>
    <w:rsid w:val="0040485F"/>
    <w:rsid w:val="00404B58"/>
    <w:rsid w:val="00404CB5"/>
    <w:rsid w:val="00405034"/>
    <w:rsid w:val="00405D84"/>
    <w:rsid w:val="00406193"/>
    <w:rsid w:val="00406827"/>
    <w:rsid w:val="00406EDE"/>
    <w:rsid w:val="004072F1"/>
    <w:rsid w:val="00410D90"/>
    <w:rsid w:val="00411648"/>
    <w:rsid w:val="004116A8"/>
    <w:rsid w:val="00411FD1"/>
    <w:rsid w:val="00412281"/>
    <w:rsid w:val="004146C8"/>
    <w:rsid w:val="0041596E"/>
    <w:rsid w:val="00415E10"/>
    <w:rsid w:val="00416360"/>
    <w:rsid w:val="00416691"/>
    <w:rsid w:val="00420670"/>
    <w:rsid w:val="00421352"/>
    <w:rsid w:val="00423383"/>
    <w:rsid w:val="00423E08"/>
    <w:rsid w:val="00424B5A"/>
    <w:rsid w:val="00426A0C"/>
    <w:rsid w:val="00426A67"/>
    <w:rsid w:val="00426BFC"/>
    <w:rsid w:val="00427C5E"/>
    <w:rsid w:val="00427D29"/>
    <w:rsid w:val="0043067D"/>
    <w:rsid w:val="00430D46"/>
    <w:rsid w:val="00430EBC"/>
    <w:rsid w:val="00430F77"/>
    <w:rsid w:val="00431337"/>
    <w:rsid w:val="00431375"/>
    <w:rsid w:val="00431563"/>
    <w:rsid w:val="004324B1"/>
    <w:rsid w:val="0043252F"/>
    <w:rsid w:val="00432749"/>
    <w:rsid w:val="00432A33"/>
    <w:rsid w:val="00433748"/>
    <w:rsid w:val="00433B7E"/>
    <w:rsid w:val="00433F14"/>
    <w:rsid w:val="004342E2"/>
    <w:rsid w:val="0043588F"/>
    <w:rsid w:val="00436A7A"/>
    <w:rsid w:val="00437D63"/>
    <w:rsid w:val="004414BB"/>
    <w:rsid w:val="004429C9"/>
    <w:rsid w:val="004438FB"/>
    <w:rsid w:val="00443C58"/>
    <w:rsid w:val="00443D9B"/>
    <w:rsid w:val="00444350"/>
    <w:rsid w:val="0044690C"/>
    <w:rsid w:val="00446DFD"/>
    <w:rsid w:val="00447209"/>
    <w:rsid w:val="00447270"/>
    <w:rsid w:val="00447397"/>
    <w:rsid w:val="0044747D"/>
    <w:rsid w:val="00450B5A"/>
    <w:rsid w:val="00450D60"/>
    <w:rsid w:val="00453F68"/>
    <w:rsid w:val="00454793"/>
    <w:rsid w:val="00454862"/>
    <w:rsid w:val="00454D34"/>
    <w:rsid w:val="00457608"/>
    <w:rsid w:val="0045792F"/>
    <w:rsid w:val="00460395"/>
    <w:rsid w:val="00461293"/>
    <w:rsid w:val="00461ADA"/>
    <w:rsid w:val="00462506"/>
    <w:rsid w:val="0046382A"/>
    <w:rsid w:val="004648B5"/>
    <w:rsid w:val="004665E1"/>
    <w:rsid w:val="0046799C"/>
    <w:rsid w:val="00467EFC"/>
    <w:rsid w:val="004702AD"/>
    <w:rsid w:val="00471411"/>
    <w:rsid w:val="004730B2"/>
    <w:rsid w:val="004745F1"/>
    <w:rsid w:val="00475F0C"/>
    <w:rsid w:val="00477E25"/>
    <w:rsid w:val="00480E79"/>
    <w:rsid w:val="00480FAF"/>
    <w:rsid w:val="00481841"/>
    <w:rsid w:val="00481BB3"/>
    <w:rsid w:val="00483281"/>
    <w:rsid w:val="00483A93"/>
    <w:rsid w:val="0048442F"/>
    <w:rsid w:val="004857EE"/>
    <w:rsid w:val="00485C85"/>
    <w:rsid w:val="0048624C"/>
    <w:rsid w:val="00490914"/>
    <w:rsid w:val="00491231"/>
    <w:rsid w:val="00491294"/>
    <w:rsid w:val="00492F17"/>
    <w:rsid w:val="00493694"/>
    <w:rsid w:val="00493E65"/>
    <w:rsid w:val="004945AE"/>
    <w:rsid w:val="0049531C"/>
    <w:rsid w:val="00495864"/>
    <w:rsid w:val="00496227"/>
    <w:rsid w:val="00497930"/>
    <w:rsid w:val="004A00AC"/>
    <w:rsid w:val="004A1866"/>
    <w:rsid w:val="004A18E2"/>
    <w:rsid w:val="004A29A4"/>
    <w:rsid w:val="004A2F5F"/>
    <w:rsid w:val="004A3278"/>
    <w:rsid w:val="004A3BE3"/>
    <w:rsid w:val="004A3F4F"/>
    <w:rsid w:val="004A45F9"/>
    <w:rsid w:val="004A5159"/>
    <w:rsid w:val="004A54C0"/>
    <w:rsid w:val="004B0448"/>
    <w:rsid w:val="004B147C"/>
    <w:rsid w:val="004B2B69"/>
    <w:rsid w:val="004B310F"/>
    <w:rsid w:val="004B325B"/>
    <w:rsid w:val="004B3882"/>
    <w:rsid w:val="004B4322"/>
    <w:rsid w:val="004B4BC9"/>
    <w:rsid w:val="004B4D93"/>
    <w:rsid w:val="004B5C1F"/>
    <w:rsid w:val="004B6B00"/>
    <w:rsid w:val="004C0C15"/>
    <w:rsid w:val="004C0E7F"/>
    <w:rsid w:val="004C2C49"/>
    <w:rsid w:val="004C322F"/>
    <w:rsid w:val="004C3C00"/>
    <w:rsid w:val="004C3E9A"/>
    <w:rsid w:val="004C46B5"/>
    <w:rsid w:val="004C561F"/>
    <w:rsid w:val="004D0126"/>
    <w:rsid w:val="004D0A44"/>
    <w:rsid w:val="004D0CDB"/>
    <w:rsid w:val="004D0EC5"/>
    <w:rsid w:val="004D0F5D"/>
    <w:rsid w:val="004D1096"/>
    <w:rsid w:val="004D3FD8"/>
    <w:rsid w:val="004D4CB1"/>
    <w:rsid w:val="004D5613"/>
    <w:rsid w:val="004D6BB3"/>
    <w:rsid w:val="004E024A"/>
    <w:rsid w:val="004E096A"/>
    <w:rsid w:val="004E09AE"/>
    <w:rsid w:val="004E0E7D"/>
    <w:rsid w:val="004E110F"/>
    <w:rsid w:val="004E2C01"/>
    <w:rsid w:val="004E4638"/>
    <w:rsid w:val="004E5064"/>
    <w:rsid w:val="004E6349"/>
    <w:rsid w:val="004E6ADC"/>
    <w:rsid w:val="004E7828"/>
    <w:rsid w:val="004F0FE1"/>
    <w:rsid w:val="004F1532"/>
    <w:rsid w:val="004F29D8"/>
    <w:rsid w:val="004F372B"/>
    <w:rsid w:val="004F418F"/>
    <w:rsid w:val="004F43D0"/>
    <w:rsid w:val="004F49C1"/>
    <w:rsid w:val="004F4A94"/>
    <w:rsid w:val="004F4DD7"/>
    <w:rsid w:val="004F530B"/>
    <w:rsid w:val="004F578E"/>
    <w:rsid w:val="004F60A9"/>
    <w:rsid w:val="004F6777"/>
    <w:rsid w:val="004F7995"/>
    <w:rsid w:val="005014AB"/>
    <w:rsid w:val="00501D75"/>
    <w:rsid w:val="005023A5"/>
    <w:rsid w:val="005040DF"/>
    <w:rsid w:val="00505342"/>
    <w:rsid w:val="00505420"/>
    <w:rsid w:val="0050549B"/>
    <w:rsid w:val="00505CCE"/>
    <w:rsid w:val="00506187"/>
    <w:rsid w:val="005104DA"/>
    <w:rsid w:val="005116F9"/>
    <w:rsid w:val="00513D89"/>
    <w:rsid w:val="00513D8C"/>
    <w:rsid w:val="0051518E"/>
    <w:rsid w:val="00515B53"/>
    <w:rsid w:val="0051634B"/>
    <w:rsid w:val="0052014A"/>
    <w:rsid w:val="005209CC"/>
    <w:rsid w:val="005213DD"/>
    <w:rsid w:val="00521528"/>
    <w:rsid w:val="00521EBB"/>
    <w:rsid w:val="005241B5"/>
    <w:rsid w:val="005243E0"/>
    <w:rsid w:val="00524A5F"/>
    <w:rsid w:val="005259F5"/>
    <w:rsid w:val="00525F6B"/>
    <w:rsid w:val="00526C20"/>
    <w:rsid w:val="005277EA"/>
    <w:rsid w:val="0053098D"/>
    <w:rsid w:val="005336A3"/>
    <w:rsid w:val="005341F6"/>
    <w:rsid w:val="00534693"/>
    <w:rsid w:val="00535017"/>
    <w:rsid w:val="0053643E"/>
    <w:rsid w:val="00536649"/>
    <w:rsid w:val="0053668A"/>
    <w:rsid w:val="00537394"/>
    <w:rsid w:val="005402D1"/>
    <w:rsid w:val="00540412"/>
    <w:rsid w:val="00540F9B"/>
    <w:rsid w:val="00541D83"/>
    <w:rsid w:val="00542112"/>
    <w:rsid w:val="005459BE"/>
    <w:rsid w:val="00545BEF"/>
    <w:rsid w:val="005464AD"/>
    <w:rsid w:val="00546575"/>
    <w:rsid w:val="00547D37"/>
    <w:rsid w:val="005514E8"/>
    <w:rsid w:val="00552C77"/>
    <w:rsid w:val="0055381B"/>
    <w:rsid w:val="00555025"/>
    <w:rsid w:val="005550A8"/>
    <w:rsid w:val="00555BB8"/>
    <w:rsid w:val="00555D7F"/>
    <w:rsid w:val="005570C4"/>
    <w:rsid w:val="00557955"/>
    <w:rsid w:val="0055799D"/>
    <w:rsid w:val="005579BB"/>
    <w:rsid w:val="00560DA1"/>
    <w:rsid w:val="00560F58"/>
    <w:rsid w:val="00561F4C"/>
    <w:rsid w:val="00562322"/>
    <w:rsid w:val="00564B26"/>
    <w:rsid w:val="0056551A"/>
    <w:rsid w:val="00565CAD"/>
    <w:rsid w:val="005660DC"/>
    <w:rsid w:val="005667CC"/>
    <w:rsid w:val="00566D13"/>
    <w:rsid w:val="00567844"/>
    <w:rsid w:val="00567BF6"/>
    <w:rsid w:val="00567F8C"/>
    <w:rsid w:val="00570402"/>
    <w:rsid w:val="00570630"/>
    <w:rsid w:val="0057074A"/>
    <w:rsid w:val="00570D7F"/>
    <w:rsid w:val="00571F6B"/>
    <w:rsid w:val="00573420"/>
    <w:rsid w:val="005740DE"/>
    <w:rsid w:val="00574A1D"/>
    <w:rsid w:val="005767EB"/>
    <w:rsid w:val="005769D6"/>
    <w:rsid w:val="0057707C"/>
    <w:rsid w:val="00577239"/>
    <w:rsid w:val="00581443"/>
    <w:rsid w:val="00581CA6"/>
    <w:rsid w:val="00585CB6"/>
    <w:rsid w:val="005875B8"/>
    <w:rsid w:val="00587B17"/>
    <w:rsid w:val="0059049B"/>
    <w:rsid w:val="00590574"/>
    <w:rsid w:val="005921F5"/>
    <w:rsid w:val="005926E9"/>
    <w:rsid w:val="00592BB1"/>
    <w:rsid w:val="005931AD"/>
    <w:rsid w:val="00595DAA"/>
    <w:rsid w:val="0059699C"/>
    <w:rsid w:val="005A0182"/>
    <w:rsid w:val="005A0535"/>
    <w:rsid w:val="005A171C"/>
    <w:rsid w:val="005A1B88"/>
    <w:rsid w:val="005A516E"/>
    <w:rsid w:val="005A5688"/>
    <w:rsid w:val="005A60B3"/>
    <w:rsid w:val="005A63A7"/>
    <w:rsid w:val="005A6C87"/>
    <w:rsid w:val="005B1360"/>
    <w:rsid w:val="005B1FEC"/>
    <w:rsid w:val="005B2B10"/>
    <w:rsid w:val="005B359B"/>
    <w:rsid w:val="005B3730"/>
    <w:rsid w:val="005B3952"/>
    <w:rsid w:val="005B3AA3"/>
    <w:rsid w:val="005B4270"/>
    <w:rsid w:val="005B4390"/>
    <w:rsid w:val="005B5EA2"/>
    <w:rsid w:val="005B65E3"/>
    <w:rsid w:val="005B7193"/>
    <w:rsid w:val="005C1B7C"/>
    <w:rsid w:val="005C1FE2"/>
    <w:rsid w:val="005C36DF"/>
    <w:rsid w:val="005C4E2E"/>
    <w:rsid w:val="005C57A4"/>
    <w:rsid w:val="005C78F7"/>
    <w:rsid w:val="005C7E69"/>
    <w:rsid w:val="005D0180"/>
    <w:rsid w:val="005D1561"/>
    <w:rsid w:val="005D2535"/>
    <w:rsid w:val="005D336B"/>
    <w:rsid w:val="005D398D"/>
    <w:rsid w:val="005D3B53"/>
    <w:rsid w:val="005D3BF3"/>
    <w:rsid w:val="005D41AE"/>
    <w:rsid w:val="005D504C"/>
    <w:rsid w:val="005D5971"/>
    <w:rsid w:val="005D6CCF"/>
    <w:rsid w:val="005D76BF"/>
    <w:rsid w:val="005E0745"/>
    <w:rsid w:val="005E07C3"/>
    <w:rsid w:val="005E1014"/>
    <w:rsid w:val="005E1958"/>
    <w:rsid w:val="005E1AB5"/>
    <w:rsid w:val="005E1B3E"/>
    <w:rsid w:val="005E4004"/>
    <w:rsid w:val="005E50F3"/>
    <w:rsid w:val="005E5529"/>
    <w:rsid w:val="005F0AFA"/>
    <w:rsid w:val="005F1AD8"/>
    <w:rsid w:val="005F1DE1"/>
    <w:rsid w:val="005F2139"/>
    <w:rsid w:val="005F29ED"/>
    <w:rsid w:val="005F6202"/>
    <w:rsid w:val="005F7302"/>
    <w:rsid w:val="005F7C09"/>
    <w:rsid w:val="00600F7E"/>
    <w:rsid w:val="0060118C"/>
    <w:rsid w:val="00603BD2"/>
    <w:rsid w:val="00603C12"/>
    <w:rsid w:val="00603F4A"/>
    <w:rsid w:val="0060444E"/>
    <w:rsid w:val="0060518B"/>
    <w:rsid w:val="0060612E"/>
    <w:rsid w:val="00606B59"/>
    <w:rsid w:val="0060752F"/>
    <w:rsid w:val="00607789"/>
    <w:rsid w:val="00607F2A"/>
    <w:rsid w:val="006101DF"/>
    <w:rsid w:val="0061088B"/>
    <w:rsid w:val="006109B0"/>
    <w:rsid w:val="00610BFD"/>
    <w:rsid w:val="00610D47"/>
    <w:rsid w:val="006123AA"/>
    <w:rsid w:val="0061279A"/>
    <w:rsid w:val="0061374E"/>
    <w:rsid w:val="006148C9"/>
    <w:rsid w:val="00614DC4"/>
    <w:rsid w:val="00615A20"/>
    <w:rsid w:val="00615DC2"/>
    <w:rsid w:val="00615EBB"/>
    <w:rsid w:val="00616186"/>
    <w:rsid w:val="006175C9"/>
    <w:rsid w:val="00617CAA"/>
    <w:rsid w:val="00620079"/>
    <w:rsid w:val="006228D2"/>
    <w:rsid w:val="0062292F"/>
    <w:rsid w:val="00622E27"/>
    <w:rsid w:val="0062463C"/>
    <w:rsid w:val="006246F4"/>
    <w:rsid w:val="00624771"/>
    <w:rsid w:val="00624D0C"/>
    <w:rsid w:val="00625669"/>
    <w:rsid w:val="00626B55"/>
    <w:rsid w:val="00631346"/>
    <w:rsid w:val="00631CE6"/>
    <w:rsid w:val="00634AB9"/>
    <w:rsid w:val="00636063"/>
    <w:rsid w:val="006362DC"/>
    <w:rsid w:val="006370ED"/>
    <w:rsid w:val="006372FE"/>
    <w:rsid w:val="00637D67"/>
    <w:rsid w:val="00640457"/>
    <w:rsid w:val="00640BA3"/>
    <w:rsid w:val="00641081"/>
    <w:rsid w:val="00641B38"/>
    <w:rsid w:val="006424E7"/>
    <w:rsid w:val="00643ABA"/>
    <w:rsid w:val="00643B74"/>
    <w:rsid w:val="006442C8"/>
    <w:rsid w:val="0064432F"/>
    <w:rsid w:val="00644B0F"/>
    <w:rsid w:val="00645F51"/>
    <w:rsid w:val="00645FCA"/>
    <w:rsid w:val="006468BF"/>
    <w:rsid w:val="00647087"/>
    <w:rsid w:val="006477B7"/>
    <w:rsid w:val="00647B39"/>
    <w:rsid w:val="00650FAF"/>
    <w:rsid w:val="00651125"/>
    <w:rsid w:val="0065156B"/>
    <w:rsid w:val="006520C3"/>
    <w:rsid w:val="0065215E"/>
    <w:rsid w:val="00652236"/>
    <w:rsid w:val="006525E3"/>
    <w:rsid w:val="006542AB"/>
    <w:rsid w:val="006542FE"/>
    <w:rsid w:val="0065453D"/>
    <w:rsid w:val="00655346"/>
    <w:rsid w:val="00655F8B"/>
    <w:rsid w:val="006563AD"/>
    <w:rsid w:val="00656E3A"/>
    <w:rsid w:val="00656E54"/>
    <w:rsid w:val="0065771E"/>
    <w:rsid w:val="00657794"/>
    <w:rsid w:val="00657C9C"/>
    <w:rsid w:val="0066139D"/>
    <w:rsid w:val="006617AA"/>
    <w:rsid w:val="00661ED3"/>
    <w:rsid w:val="006623AB"/>
    <w:rsid w:val="00662B49"/>
    <w:rsid w:val="006634E9"/>
    <w:rsid w:val="00663A8D"/>
    <w:rsid w:val="00663CBB"/>
    <w:rsid w:val="00663D1C"/>
    <w:rsid w:val="006656BD"/>
    <w:rsid w:val="0066580C"/>
    <w:rsid w:val="00665E2A"/>
    <w:rsid w:val="006663FE"/>
    <w:rsid w:val="006716BB"/>
    <w:rsid w:val="00672935"/>
    <w:rsid w:val="00672B73"/>
    <w:rsid w:val="00673094"/>
    <w:rsid w:val="00673F01"/>
    <w:rsid w:val="00674074"/>
    <w:rsid w:val="00674980"/>
    <w:rsid w:val="00676BE0"/>
    <w:rsid w:val="00677112"/>
    <w:rsid w:val="00677AA1"/>
    <w:rsid w:val="006802AC"/>
    <w:rsid w:val="00681FAF"/>
    <w:rsid w:val="00682FC9"/>
    <w:rsid w:val="006831EA"/>
    <w:rsid w:val="00684132"/>
    <w:rsid w:val="00686132"/>
    <w:rsid w:val="006868E9"/>
    <w:rsid w:val="006874C9"/>
    <w:rsid w:val="00687E38"/>
    <w:rsid w:val="006928DB"/>
    <w:rsid w:val="00693132"/>
    <w:rsid w:val="006936F9"/>
    <w:rsid w:val="00693B0A"/>
    <w:rsid w:val="00694F07"/>
    <w:rsid w:val="00696070"/>
    <w:rsid w:val="00696288"/>
    <w:rsid w:val="00696D26"/>
    <w:rsid w:val="00697996"/>
    <w:rsid w:val="00697E2E"/>
    <w:rsid w:val="006A0401"/>
    <w:rsid w:val="006A0F43"/>
    <w:rsid w:val="006A2C8C"/>
    <w:rsid w:val="006A4590"/>
    <w:rsid w:val="006A476B"/>
    <w:rsid w:val="006A4A4F"/>
    <w:rsid w:val="006A535D"/>
    <w:rsid w:val="006A66C2"/>
    <w:rsid w:val="006A7AF0"/>
    <w:rsid w:val="006B1970"/>
    <w:rsid w:val="006B1F7A"/>
    <w:rsid w:val="006B2495"/>
    <w:rsid w:val="006B374E"/>
    <w:rsid w:val="006B416E"/>
    <w:rsid w:val="006B4ACA"/>
    <w:rsid w:val="006B5584"/>
    <w:rsid w:val="006B56B7"/>
    <w:rsid w:val="006B5B6F"/>
    <w:rsid w:val="006B61E2"/>
    <w:rsid w:val="006B6B00"/>
    <w:rsid w:val="006C1DC0"/>
    <w:rsid w:val="006C20F2"/>
    <w:rsid w:val="006C231D"/>
    <w:rsid w:val="006C34D4"/>
    <w:rsid w:val="006C3B76"/>
    <w:rsid w:val="006C4A7E"/>
    <w:rsid w:val="006C4FB3"/>
    <w:rsid w:val="006C504E"/>
    <w:rsid w:val="006C6F5E"/>
    <w:rsid w:val="006C773C"/>
    <w:rsid w:val="006C7DD8"/>
    <w:rsid w:val="006D01EA"/>
    <w:rsid w:val="006D0C6B"/>
    <w:rsid w:val="006D190E"/>
    <w:rsid w:val="006D23FD"/>
    <w:rsid w:val="006D367D"/>
    <w:rsid w:val="006D4042"/>
    <w:rsid w:val="006D4ECC"/>
    <w:rsid w:val="006D6C85"/>
    <w:rsid w:val="006D7223"/>
    <w:rsid w:val="006D7C78"/>
    <w:rsid w:val="006E0B33"/>
    <w:rsid w:val="006E1D51"/>
    <w:rsid w:val="006E220E"/>
    <w:rsid w:val="006E28A2"/>
    <w:rsid w:val="006E3639"/>
    <w:rsid w:val="006E4711"/>
    <w:rsid w:val="006E4A21"/>
    <w:rsid w:val="006E4C5A"/>
    <w:rsid w:val="006E672B"/>
    <w:rsid w:val="006E73D7"/>
    <w:rsid w:val="006F0790"/>
    <w:rsid w:val="006F0ABB"/>
    <w:rsid w:val="006F0B53"/>
    <w:rsid w:val="006F146F"/>
    <w:rsid w:val="006F55CE"/>
    <w:rsid w:val="006F5F72"/>
    <w:rsid w:val="006F6A30"/>
    <w:rsid w:val="006F7BF1"/>
    <w:rsid w:val="006F7DED"/>
    <w:rsid w:val="00700F6F"/>
    <w:rsid w:val="00701960"/>
    <w:rsid w:val="0070196E"/>
    <w:rsid w:val="0070202E"/>
    <w:rsid w:val="0070246C"/>
    <w:rsid w:val="00703AA4"/>
    <w:rsid w:val="00705420"/>
    <w:rsid w:val="0070699E"/>
    <w:rsid w:val="00707933"/>
    <w:rsid w:val="00710933"/>
    <w:rsid w:val="00710E77"/>
    <w:rsid w:val="007111FF"/>
    <w:rsid w:val="00712321"/>
    <w:rsid w:val="00712C78"/>
    <w:rsid w:val="00712DA2"/>
    <w:rsid w:val="00712EBD"/>
    <w:rsid w:val="0071388C"/>
    <w:rsid w:val="00714A68"/>
    <w:rsid w:val="0071636F"/>
    <w:rsid w:val="007167D0"/>
    <w:rsid w:val="00716FED"/>
    <w:rsid w:val="0071793D"/>
    <w:rsid w:val="00717AF1"/>
    <w:rsid w:val="00721293"/>
    <w:rsid w:val="00721B51"/>
    <w:rsid w:val="007247A3"/>
    <w:rsid w:val="00724BA8"/>
    <w:rsid w:val="007254B6"/>
    <w:rsid w:val="00725FDD"/>
    <w:rsid w:val="00726347"/>
    <w:rsid w:val="00727143"/>
    <w:rsid w:val="00727821"/>
    <w:rsid w:val="00727F37"/>
    <w:rsid w:val="00732808"/>
    <w:rsid w:val="00734174"/>
    <w:rsid w:val="00735105"/>
    <w:rsid w:val="00735D6E"/>
    <w:rsid w:val="007363DF"/>
    <w:rsid w:val="007365A5"/>
    <w:rsid w:val="00741814"/>
    <w:rsid w:val="00741E87"/>
    <w:rsid w:val="00741EED"/>
    <w:rsid w:val="00743EFD"/>
    <w:rsid w:val="00747214"/>
    <w:rsid w:val="00747880"/>
    <w:rsid w:val="00747B45"/>
    <w:rsid w:val="00747E30"/>
    <w:rsid w:val="007514C1"/>
    <w:rsid w:val="00752740"/>
    <w:rsid w:val="00753349"/>
    <w:rsid w:val="007614F5"/>
    <w:rsid w:val="00762B2A"/>
    <w:rsid w:val="00764607"/>
    <w:rsid w:val="0076473C"/>
    <w:rsid w:val="00764D33"/>
    <w:rsid w:val="0076593F"/>
    <w:rsid w:val="0076682E"/>
    <w:rsid w:val="007669E9"/>
    <w:rsid w:val="00766B3F"/>
    <w:rsid w:val="00767E7B"/>
    <w:rsid w:val="007707B1"/>
    <w:rsid w:val="00771AC7"/>
    <w:rsid w:val="00772C0B"/>
    <w:rsid w:val="00772EA9"/>
    <w:rsid w:val="00774734"/>
    <w:rsid w:val="00775B00"/>
    <w:rsid w:val="00776133"/>
    <w:rsid w:val="00777B88"/>
    <w:rsid w:val="00780036"/>
    <w:rsid w:val="00781A62"/>
    <w:rsid w:val="00781D74"/>
    <w:rsid w:val="00782675"/>
    <w:rsid w:val="0078348C"/>
    <w:rsid w:val="00783E41"/>
    <w:rsid w:val="0078442F"/>
    <w:rsid w:val="00784FDE"/>
    <w:rsid w:val="00790694"/>
    <w:rsid w:val="00791011"/>
    <w:rsid w:val="00792077"/>
    <w:rsid w:val="007933AC"/>
    <w:rsid w:val="00793A5C"/>
    <w:rsid w:val="00793B0B"/>
    <w:rsid w:val="007945F1"/>
    <w:rsid w:val="00794E6A"/>
    <w:rsid w:val="007955C2"/>
    <w:rsid w:val="007959B7"/>
    <w:rsid w:val="00796082"/>
    <w:rsid w:val="00796760"/>
    <w:rsid w:val="0079705F"/>
    <w:rsid w:val="00797351"/>
    <w:rsid w:val="007A0393"/>
    <w:rsid w:val="007A1950"/>
    <w:rsid w:val="007A279B"/>
    <w:rsid w:val="007A3325"/>
    <w:rsid w:val="007A3C9A"/>
    <w:rsid w:val="007A405D"/>
    <w:rsid w:val="007A4200"/>
    <w:rsid w:val="007A471B"/>
    <w:rsid w:val="007A50EE"/>
    <w:rsid w:val="007A61F2"/>
    <w:rsid w:val="007A6DAD"/>
    <w:rsid w:val="007A79A7"/>
    <w:rsid w:val="007A7C31"/>
    <w:rsid w:val="007A7CFB"/>
    <w:rsid w:val="007B0105"/>
    <w:rsid w:val="007B133F"/>
    <w:rsid w:val="007B230E"/>
    <w:rsid w:val="007B2F8B"/>
    <w:rsid w:val="007B3809"/>
    <w:rsid w:val="007B4B6D"/>
    <w:rsid w:val="007B4CC9"/>
    <w:rsid w:val="007B4EB3"/>
    <w:rsid w:val="007B4FB9"/>
    <w:rsid w:val="007B650B"/>
    <w:rsid w:val="007B6D5D"/>
    <w:rsid w:val="007B743F"/>
    <w:rsid w:val="007C05B5"/>
    <w:rsid w:val="007C0EB9"/>
    <w:rsid w:val="007C1470"/>
    <w:rsid w:val="007C1E8F"/>
    <w:rsid w:val="007C34CB"/>
    <w:rsid w:val="007C47B6"/>
    <w:rsid w:val="007C5482"/>
    <w:rsid w:val="007C6D1D"/>
    <w:rsid w:val="007C746F"/>
    <w:rsid w:val="007C74F5"/>
    <w:rsid w:val="007C78A0"/>
    <w:rsid w:val="007D0291"/>
    <w:rsid w:val="007D26E1"/>
    <w:rsid w:val="007D2790"/>
    <w:rsid w:val="007D2ECA"/>
    <w:rsid w:val="007D3ADB"/>
    <w:rsid w:val="007D4415"/>
    <w:rsid w:val="007D4A9D"/>
    <w:rsid w:val="007D55E0"/>
    <w:rsid w:val="007D6290"/>
    <w:rsid w:val="007D6E8A"/>
    <w:rsid w:val="007D76F9"/>
    <w:rsid w:val="007E1436"/>
    <w:rsid w:val="007E162C"/>
    <w:rsid w:val="007E3EC4"/>
    <w:rsid w:val="007E46AA"/>
    <w:rsid w:val="007E4829"/>
    <w:rsid w:val="007E4AA2"/>
    <w:rsid w:val="007E5777"/>
    <w:rsid w:val="007E64CB"/>
    <w:rsid w:val="007E67AC"/>
    <w:rsid w:val="007F02B0"/>
    <w:rsid w:val="007F1C66"/>
    <w:rsid w:val="007F2055"/>
    <w:rsid w:val="007F2130"/>
    <w:rsid w:val="007F265A"/>
    <w:rsid w:val="007F2AB9"/>
    <w:rsid w:val="007F3A03"/>
    <w:rsid w:val="007F3E63"/>
    <w:rsid w:val="007F42E9"/>
    <w:rsid w:val="007F5DA2"/>
    <w:rsid w:val="007F6851"/>
    <w:rsid w:val="007F6D24"/>
    <w:rsid w:val="00803397"/>
    <w:rsid w:val="008060A3"/>
    <w:rsid w:val="008062AD"/>
    <w:rsid w:val="00806425"/>
    <w:rsid w:val="008073B3"/>
    <w:rsid w:val="00807747"/>
    <w:rsid w:val="00807AD3"/>
    <w:rsid w:val="00810224"/>
    <w:rsid w:val="008104E7"/>
    <w:rsid w:val="0081077D"/>
    <w:rsid w:val="0081085B"/>
    <w:rsid w:val="00811A88"/>
    <w:rsid w:val="00812B1E"/>
    <w:rsid w:val="00812C63"/>
    <w:rsid w:val="00812D7D"/>
    <w:rsid w:val="00813813"/>
    <w:rsid w:val="00813A52"/>
    <w:rsid w:val="0081478C"/>
    <w:rsid w:val="00814DB2"/>
    <w:rsid w:val="008150D3"/>
    <w:rsid w:val="00815971"/>
    <w:rsid w:val="00816332"/>
    <w:rsid w:val="0082026A"/>
    <w:rsid w:val="00820DEA"/>
    <w:rsid w:val="008221CB"/>
    <w:rsid w:val="00823D49"/>
    <w:rsid w:val="008245A2"/>
    <w:rsid w:val="00825571"/>
    <w:rsid w:val="00826B37"/>
    <w:rsid w:val="00826DC0"/>
    <w:rsid w:val="00826EA5"/>
    <w:rsid w:val="00831694"/>
    <w:rsid w:val="00831936"/>
    <w:rsid w:val="00831A3C"/>
    <w:rsid w:val="00831BDE"/>
    <w:rsid w:val="00832715"/>
    <w:rsid w:val="008329D0"/>
    <w:rsid w:val="00833C9E"/>
    <w:rsid w:val="008342BC"/>
    <w:rsid w:val="00834411"/>
    <w:rsid w:val="008359A4"/>
    <w:rsid w:val="00835C61"/>
    <w:rsid w:val="008360D0"/>
    <w:rsid w:val="00836122"/>
    <w:rsid w:val="00837C72"/>
    <w:rsid w:val="0084052B"/>
    <w:rsid w:val="00840C1D"/>
    <w:rsid w:val="00841369"/>
    <w:rsid w:val="008413F1"/>
    <w:rsid w:val="0084173D"/>
    <w:rsid w:val="008417A0"/>
    <w:rsid w:val="00841E41"/>
    <w:rsid w:val="00842260"/>
    <w:rsid w:val="008429D4"/>
    <w:rsid w:val="00843BD7"/>
    <w:rsid w:val="00844468"/>
    <w:rsid w:val="00846E86"/>
    <w:rsid w:val="00852167"/>
    <w:rsid w:val="00852741"/>
    <w:rsid w:val="00853258"/>
    <w:rsid w:val="00853E4B"/>
    <w:rsid w:val="00854621"/>
    <w:rsid w:val="00856067"/>
    <w:rsid w:val="008561E4"/>
    <w:rsid w:val="00856601"/>
    <w:rsid w:val="0085742D"/>
    <w:rsid w:val="00862380"/>
    <w:rsid w:val="00862DE4"/>
    <w:rsid w:val="0086557E"/>
    <w:rsid w:val="00865FC1"/>
    <w:rsid w:val="00867315"/>
    <w:rsid w:val="00867729"/>
    <w:rsid w:val="00867A59"/>
    <w:rsid w:val="00870F06"/>
    <w:rsid w:val="0087149F"/>
    <w:rsid w:val="0087178E"/>
    <w:rsid w:val="00871B71"/>
    <w:rsid w:val="008733F5"/>
    <w:rsid w:val="008734C5"/>
    <w:rsid w:val="00873607"/>
    <w:rsid w:val="00873983"/>
    <w:rsid w:val="00873E15"/>
    <w:rsid w:val="008743EE"/>
    <w:rsid w:val="00876652"/>
    <w:rsid w:val="0087778C"/>
    <w:rsid w:val="00877B08"/>
    <w:rsid w:val="00880DFD"/>
    <w:rsid w:val="00881413"/>
    <w:rsid w:val="00883B5E"/>
    <w:rsid w:val="00884645"/>
    <w:rsid w:val="00884DC2"/>
    <w:rsid w:val="00884F13"/>
    <w:rsid w:val="00885244"/>
    <w:rsid w:val="00886B2E"/>
    <w:rsid w:val="008876FA"/>
    <w:rsid w:val="008878DB"/>
    <w:rsid w:val="00890D19"/>
    <w:rsid w:val="00891296"/>
    <w:rsid w:val="00891B62"/>
    <w:rsid w:val="008921C5"/>
    <w:rsid w:val="00892C0B"/>
    <w:rsid w:val="00895C1C"/>
    <w:rsid w:val="008974BE"/>
    <w:rsid w:val="008975AB"/>
    <w:rsid w:val="008A0093"/>
    <w:rsid w:val="008A042F"/>
    <w:rsid w:val="008A0519"/>
    <w:rsid w:val="008A0C11"/>
    <w:rsid w:val="008A3485"/>
    <w:rsid w:val="008A42E6"/>
    <w:rsid w:val="008A5BB0"/>
    <w:rsid w:val="008A7793"/>
    <w:rsid w:val="008A7A8F"/>
    <w:rsid w:val="008B01BE"/>
    <w:rsid w:val="008B0750"/>
    <w:rsid w:val="008B08D8"/>
    <w:rsid w:val="008B0ADC"/>
    <w:rsid w:val="008B1EF9"/>
    <w:rsid w:val="008B304F"/>
    <w:rsid w:val="008B68E4"/>
    <w:rsid w:val="008B6C06"/>
    <w:rsid w:val="008B7DC2"/>
    <w:rsid w:val="008C0F1C"/>
    <w:rsid w:val="008C15F5"/>
    <w:rsid w:val="008C2062"/>
    <w:rsid w:val="008C4E79"/>
    <w:rsid w:val="008C500C"/>
    <w:rsid w:val="008C5073"/>
    <w:rsid w:val="008C599D"/>
    <w:rsid w:val="008C5CF8"/>
    <w:rsid w:val="008C6589"/>
    <w:rsid w:val="008C7158"/>
    <w:rsid w:val="008D0BC0"/>
    <w:rsid w:val="008D2928"/>
    <w:rsid w:val="008D2F53"/>
    <w:rsid w:val="008D38F9"/>
    <w:rsid w:val="008D4033"/>
    <w:rsid w:val="008D5084"/>
    <w:rsid w:val="008D5289"/>
    <w:rsid w:val="008D5371"/>
    <w:rsid w:val="008D54D9"/>
    <w:rsid w:val="008D5650"/>
    <w:rsid w:val="008D58DC"/>
    <w:rsid w:val="008D5984"/>
    <w:rsid w:val="008D69E6"/>
    <w:rsid w:val="008D6A3C"/>
    <w:rsid w:val="008D723E"/>
    <w:rsid w:val="008E0680"/>
    <w:rsid w:val="008E300D"/>
    <w:rsid w:val="008E4332"/>
    <w:rsid w:val="008E4752"/>
    <w:rsid w:val="008E489F"/>
    <w:rsid w:val="008E5200"/>
    <w:rsid w:val="008E5FB2"/>
    <w:rsid w:val="008E675F"/>
    <w:rsid w:val="008E7CCD"/>
    <w:rsid w:val="008F0C55"/>
    <w:rsid w:val="008F12B3"/>
    <w:rsid w:val="008F378B"/>
    <w:rsid w:val="008F5396"/>
    <w:rsid w:val="00900D2B"/>
    <w:rsid w:val="00902647"/>
    <w:rsid w:val="00902869"/>
    <w:rsid w:val="00902BA2"/>
    <w:rsid w:val="00904201"/>
    <w:rsid w:val="009045F6"/>
    <w:rsid w:val="00905FE8"/>
    <w:rsid w:val="00906A53"/>
    <w:rsid w:val="009115DA"/>
    <w:rsid w:val="00911ED3"/>
    <w:rsid w:val="00913414"/>
    <w:rsid w:val="00913773"/>
    <w:rsid w:val="00914613"/>
    <w:rsid w:val="00916146"/>
    <w:rsid w:val="00916ABA"/>
    <w:rsid w:val="00917E11"/>
    <w:rsid w:val="00920504"/>
    <w:rsid w:val="00925516"/>
    <w:rsid w:val="0092589F"/>
    <w:rsid w:val="00925D0F"/>
    <w:rsid w:val="0092609E"/>
    <w:rsid w:val="009260E2"/>
    <w:rsid w:val="00926B18"/>
    <w:rsid w:val="00927BE5"/>
    <w:rsid w:val="00927EB9"/>
    <w:rsid w:val="00932481"/>
    <w:rsid w:val="009327AF"/>
    <w:rsid w:val="00932D95"/>
    <w:rsid w:val="009342D9"/>
    <w:rsid w:val="009345A1"/>
    <w:rsid w:val="00936E86"/>
    <w:rsid w:val="009370A0"/>
    <w:rsid w:val="00937C70"/>
    <w:rsid w:val="00940B01"/>
    <w:rsid w:val="00941E0A"/>
    <w:rsid w:val="009422E0"/>
    <w:rsid w:val="00942ED3"/>
    <w:rsid w:val="00945CCC"/>
    <w:rsid w:val="009467F5"/>
    <w:rsid w:val="00946BA4"/>
    <w:rsid w:val="009474C7"/>
    <w:rsid w:val="009477CB"/>
    <w:rsid w:val="00947BBD"/>
    <w:rsid w:val="00947D2B"/>
    <w:rsid w:val="0095006D"/>
    <w:rsid w:val="00951F50"/>
    <w:rsid w:val="009534CD"/>
    <w:rsid w:val="0095495C"/>
    <w:rsid w:val="00954F78"/>
    <w:rsid w:val="009555AA"/>
    <w:rsid w:val="00955DAD"/>
    <w:rsid w:val="009564C6"/>
    <w:rsid w:val="00956EF0"/>
    <w:rsid w:val="00956F29"/>
    <w:rsid w:val="0095764E"/>
    <w:rsid w:val="0096035D"/>
    <w:rsid w:val="00960BE8"/>
    <w:rsid w:val="00961B37"/>
    <w:rsid w:val="00962089"/>
    <w:rsid w:val="0096217A"/>
    <w:rsid w:val="009621A0"/>
    <w:rsid w:val="00962EE8"/>
    <w:rsid w:val="00963EA3"/>
    <w:rsid w:val="009642F5"/>
    <w:rsid w:val="00966302"/>
    <w:rsid w:val="00967177"/>
    <w:rsid w:val="0096794F"/>
    <w:rsid w:val="009679E7"/>
    <w:rsid w:val="00967E88"/>
    <w:rsid w:val="00970015"/>
    <w:rsid w:val="009700A8"/>
    <w:rsid w:val="009706EE"/>
    <w:rsid w:val="0097070D"/>
    <w:rsid w:val="00971508"/>
    <w:rsid w:val="0097185F"/>
    <w:rsid w:val="00972897"/>
    <w:rsid w:val="00972D16"/>
    <w:rsid w:val="009733FF"/>
    <w:rsid w:val="00973751"/>
    <w:rsid w:val="0097386B"/>
    <w:rsid w:val="00973F94"/>
    <w:rsid w:val="00980A42"/>
    <w:rsid w:val="00981854"/>
    <w:rsid w:val="00982BFD"/>
    <w:rsid w:val="00985751"/>
    <w:rsid w:val="00985F95"/>
    <w:rsid w:val="0098779D"/>
    <w:rsid w:val="0098793D"/>
    <w:rsid w:val="00990D17"/>
    <w:rsid w:val="009955E9"/>
    <w:rsid w:val="0099614A"/>
    <w:rsid w:val="009963AA"/>
    <w:rsid w:val="009969DB"/>
    <w:rsid w:val="00997C20"/>
    <w:rsid w:val="009A033F"/>
    <w:rsid w:val="009A0C3E"/>
    <w:rsid w:val="009A159B"/>
    <w:rsid w:val="009A15F8"/>
    <w:rsid w:val="009A16E3"/>
    <w:rsid w:val="009A1B91"/>
    <w:rsid w:val="009A1C50"/>
    <w:rsid w:val="009A1DA6"/>
    <w:rsid w:val="009A5E82"/>
    <w:rsid w:val="009A6299"/>
    <w:rsid w:val="009A715F"/>
    <w:rsid w:val="009A7CB5"/>
    <w:rsid w:val="009A7D3A"/>
    <w:rsid w:val="009B04EE"/>
    <w:rsid w:val="009B0A0F"/>
    <w:rsid w:val="009B0D98"/>
    <w:rsid w:val="009B0F91"/>
    <w:rsid w:val="009B1233"/>
    <w:rsid w:val="009B2581"/>
    <w:rsid w:val="009B3622"/>
    <w:rsid w:val="009B3CB0"/>
    <w:rsid w:val="009B7CA2"/>
    <w:rsid w:val="009B7EB1"/>
    <w:rsid w:val="009C0854"/>
    <w:rsid w:val="009C0F74"/>
    <w:rsid w:val="009C1546"/>
    <w:rsid w:val="009C1601"/>
    <w:rsid w:val="009C1779"/>
    <w:rsid w:val="009C17FE"/>
    <w:rsid w:val="009C18B4"/>
    <w:rsid w:val="009C25A6"/>
    <w:rsid w:val="009C26B5"/>
    <w:rsid w:val="009C526B"/>
    <w:rsid w:val="009C6095"/>
    <w:rsid w:val="009D0EC1"/>
    <w:rsid w:val="009D1C01"/>
    <w:rsid w:val="009D23F7"/>
    <w:rsid w:val="009D26D7"/>
    <w:rsid w:val="009D27E9"/>
    <w:rsid w:val="009D299B"/>
    <w:rsid w:val="009D4334"/>
    <w:rsid w:val="009D4864"/>
    <w:rsid w:val="009D4B0D"/>
    <w:rsid w:val="009D539A"/>
    <w:rsid w:val="009D5FDF"/>
    <w:rsid w:val="009D61BE"/>
    <w:rsid w:val="009D6779"/>
    <w:rsid w:val="009D6A18"/>
    <w:rsid w:val="009D6CA7"/>
    <w:rsid w:val="009D763D"/>
    <w:rsid w:val="009E10D7"/>
    <w:rsid w:val="009E153B"/>
    <w:rsid w:val="009E1679"/>
    <w:rsid w:val="009E268C"/>
    <w:rsid w:val="009E4514"/>
    <w:rsid w:val="009E4FDF"/>
    <w:rsid w:val="009E5406"/>
    <w:rsid w:val="009E6366"/>
    <w:rsid w:val="009E66C8"/>
    <w:rsid w:val="009E6FD6"/>
    <w:rsid w:val="009E7596"/>
    <w:rsid w:val="009E7DA1"/>
    <w:rsid w:val="009F07D3"/>
    <w:rsid w:val="009F0D80"/>
    <w:rsid w:val="009F10E2"/>
    <w:rsid w:val="009F1BE4"/>
    <w:rsid w:val="009F28F9"/>
    <w:rsid w:val="009F29C2"/>
    <w:rsid w:val="009F3B88"/>
    <w:rsid w:val="009F3CAD"/>
    <w:rsid w:val="009F3CC9"/>
    <w:rsid w:val="009F42C0"/>
    <w:rsid w:val="009F5047"/>
    <w:rsid w:val="009F5348"/>
    <w:rsid w:val="009F5685"/>
    <w:rsid w:val="009F683C"/>
    <w:rsid w:val="009F6897"/>
    <w:rsid w:val="009F6D2F"/>
    <w:rsid w:val="00A00239"/>
    <w:rsid w:val="00A0095C"/>
    <w:rsid w:val="00A01F53"/>
    <w:rsid w:val="00A02E7A"/>
    <w:rsid w:val="00A031DB"/>
    <w:rsid w:val="00A0347E"/>
    <w:rsid w:val="00A04177"/>
    <w:rsid w:val="00A04E64"/>
    <w:rsid w:val="00A06410"/>
    <w:rsid w:val="00A0738D"/>
    <w:rsid w:val="00A10917"/>
    <w:rsid w:val="00A10E6A"/>
    <w:rsid w:val="00A11743"/>
    <w:rsid w:val="00A11763"/>
    <w:rsid w:val="00A11EDA"/>
    <w:rsid w:val="00A11FFC"/>
    <w:rsid w:val="00A125FC"/>
    <w:rsid w:val="00A13D5D"/>
    <w:rsid w:val="00A14A28"/>
    <w:rsid w:val="00A15559"/>
    <w:rsid w:val="00A164C4"/>
    <w:rsid w:val="00A17C1A"/>
    <w:rsid w:val="00A205F9"/>
    <w:rsid w:val="00A22BF0"/>
    <w:rsid w:val="00A22EF8"/>
    <w:rsid w:val="00A22F2F"/>
    <w:rsid w:val="00A22FBE"/>
    <w:rsid w:val="00A23FE3"/>
    <w:rsid w:val="00A25924"/>
    <w:rsid w:val="00A26444"/>
    <w:rsid w:val="00A26586"/>
    <w:rsid w:val="00A26640"/>
    <w:rsid w:val="00A26B97"/>
    <w:rsid w:val="00A30A8F"/>
    <w:rsid w:val="00A319D4"/>
    <w:rsid w:val="00A32305"/>
    <w:rsid w:val="00A36051"/>
    <w:rsid w:val="00A36511"/>
    <w:rsid w:val="00A367A4"/>
    <w:rsid w:val="00A36EF7"/>
    <w:rsid w:val="00A37F41"/>
    <w:rsid w:val="00A402E1"/>
    <w:rsid w:val="00A415C1"/>
    <w:rsid w:val="00A42095"/>
    <w:rsid w:val="00A42441"/>
    <w:rsid w:val="00A42F3A"/>
    <w:rsid w:val="00A434B0"/>
    <w:rsid w:val="00A443AB"/>
    <w:rsid w:val="00A45DD4"/>
    <w:rsid w:val="00A461EA"/>
    <w:rsid w:val="00A4698D"/>
    <w:rsid w:val="00A47C05"/>
    <w:rsid w:val="00A51605"/>
    <w:rsid w:val="00A51C2A"/>
    <w:rsid w:val="00A52CEF"/>
    <w:rsid w:val="00A52FFD"/>
    <w:rsid w:val="00A53181"/>
    <w:rsid w:val="00A532AB"/>
    <w:rsid w:val="00A53367"/>
    <w:rsid w:val="00A53C36"/>
    <w:rsid w:val="00A5655C"/>
    <w:rsid w:val="00A56D37"/>
    <w:rsid w:val="00A56E4C"/>
    <w:rsid w:val="00A61D4F"/>
    <w:rsid w:val="00A62B9B"/>
    <w:rsid w:val="00A638A7"/>
    <w:rsid w:val="00A63C45"/>
    <w:rsid w:val="00A64060"/>
    <w:rsid w:val="00A642D5"/>
    <w:rsid w:val="00A6466E"/>
    <w:rsid w:val="00A647CF"/>
    <w:rsid w:val="00A64888"/>
    <w:rsid w:val="00A64DBE"/>
    <w:rsid w:val="00A65F0C"/>
    <w:rsid w:val="00A672F8"/>
    <w:rsid w:val="00A70028"/>
    <w:rsid w:val="00A700AA"/>
    <w:rsid w:val="00A7062D"/>
    <w:rsid w:val="00A73E47"/>
    <w:rsid w:val="00A762C5"/>
    <w:rsid w:val="00A76E9A"/>
    <w:rsid w:val="00A771AC"/>
    <w:rsid w:val="00A77EFA"/>
    <w:rsid w:val="00A80D4B"/>
    <w:rsid w:val="00A816FD"/>
    <w:rsid w:val="00A81A01"/>
    <w:rsid w:val="00A81D8D"/>
    <w:rsid w:val="00A82881"/>
    <w:rsid w:val="00A83C04"/>
    <w:rsid w:val="00A84452"/>
    <w:rsid w:val="00A84748"/>
    <w:rsid w:val="00A84E40"/>
    <w:rsid w:val="00A84EAE"/>
    <w:rsid w:val="00A84F16"/>
    <w:rsid w:val="00A85F77"/>
    <w:rsid w:val="00A86307"/>
    <w:rsid w:val="00A8631D"/>
    <w:rsid w:val="00A86E62"/>
    <w:rsid w:val="00A87EC4"/>
    <w:rsid w:val="00A91B8A"/>
    <w:rsid w:val="00A92628"/>
    <w:rsid w:val="00A92867"/>
    <w:rsid w:val="00A9331F"/>
    <w:rsid w:val="00A9332A"/>
    <w:rsid w:val="00A95B5D"/>
    <w:rsid w:val="00A97262"/>
    <w:rsid w:val="00AA1F8E"/>
    <w:rsid w:val="00AA365A"/>
    <w:rsid w:val="00AA75A2"/>
    <w:rsid w:val="00AA7808"/>
    <w:rsid w:val="00AA7D25"/>
    <w:rsid w:val="00AA7FEB"/>
    <w:rsid w:val="00AB0029"/>
    <w:rsid w:val="00AB088E"/>
    <w:rsid w:val="00AB0CF2"/>
    <w:rsid w:val="00AB0E7D"/>
    <w:rsid w:val="00AB3190"/>
    <w:rsid w:val="00AB34EE"/>
    <w:rsid w:val="00AB3720"/>
    <w:rsid w:val="00AB4777"/>
    <w:rsid w:val="00AB4845"/>
    <w:rsid w:val="00AB51EC"/>
    <w:rsid w:val="00AB5969"/>
    <w:rsid w:val="00AB6EE6"/>
    <w:rsid w:val="00AB77E1"/>
    <w:rsid w:val="00AB7C0D"/>
    <w:rsid w:val="00AC381D"/>
    <w:rsid w:val="00AC384F"/>
    <w:rsid w:val="00AC42A2"/>
    <w:rsid w:val="00AC54AA"/>
    <w:rsid w:val="00AC56E2"/>
    <w:rsid w:val="00AC610F"/>
    <w:rsid w:val="00AC6129"/>
    <w:rsid w:val="00AC65DC"/>
    <w:rsid w:val="00AC72F0"/>
    <w:rsid w:val="00AC7349"/>
    <w:rsid w:val="00AC7526"/>
    <w:rsid w:val="00AD3037"/>
    <w:rsid w:val="00AD4B70"/>
    <w:rsid w:val="00AD5A27"/>
    <w:rsid w:val="00AD5A88"/>
    <w:rsid w:val="00AD6016"/>
    <w:rsid w:val="00AD6711"/>
    <w:rsid w:val="00AD678F"/>
    <w:rsid w:val="00AD6C85"/>
    <w:rsid w:val="00AD7119"/>
    <w:rsid w:val="00AE093E"/>
    <w:rsid w:val="00AE09BD"/>
    <w:rsid w:val="00AE1DC2"/>
    <w:rsid w:val="00AE2DC3"/>
    <w:rsid w:val="00AE32B8"/>
    <w:rsid w:val="00AE440C"/>
    <w:rsid w:val="00AE5240"/>
    <w:rsid w:val="00AE64C9"/>
    <w:rsid w:val="00AE6994"/>
    <w:rsid w:val="00AE72A7"/>
    <w:rsid w:val="00AF160E"/>
    <w:rsid w:val="00AF1E30"/>
    <w:rsid w:val="00AF2394"/>
    <w:rsid w:val="00AF23DD"/>
    <w:rsid w:val="00AF271E"/>
    <w:rsid w:val="00AF2A05"/>
    <w:rsid w:val="00AF3738"/>
    <w:rsid w:val="00AF47F7"/>
    <w:rsid w:val="00AF4B86"/>
    <w:rsid w:val="00AF5080"/>
    <w:rsid w:val="00AF55C3"/>
    <w:rsid w:val="00AF55EF"/>
    <w:rsid w:val="00AF58D9"/>
    <w:rsid w:val="00AF5E95"/>
    <w:rsid w:val="00AF612C"/>
    <w:rsid w:val="00AF688E"/>
    <w:rsid w:val="00AF757B"/>
    <w:rsid w:val="00AF7CCD"/>
    <w:rsid w:val="00B0020E"/>
    <w:rsid w:val="00B01C87"/>
    <w:rsid w:val="00B02A59"/>
    <w:rsid w:val="00B0379E"/>
    <w:rsid w:val="00B053DC"/>
    <w:rsid w:val="00B05603"/>
    <w:rsid w:val="00B10286"/>
    <w:rsid w:val="00B10A1F"/>
    <w:rsid w:val="00B11160"/>
    <w:rsid w:val="00B111F6"/>
    <w:rsid w:val="00B11F17"/>
    <w:rsid w:val="00B1266C"/>
    <w:rsid w:val="00B129B0"/>
    <w:rsid w:val="00B1383C"/>
    <w:rsid w:val="00B15337"/>
    <w:rsid w:val="00B163F5"/>
    <w:rsid w:val="00B1732D"/>
    <w:rsid w:val="00B17EC0"/>
    <w:rsid w:val="00B20A9D"/>
    <w:rsid w:val="00B23C3E"/>
    <w:rsid w:val="00B24E6A"/>
    <w:rsid w:val="00B255B2"/>
    <w:rsid w:val="00B25B0A"/>
    <w:rsid w:val="00B263A1"/>
    <w:rsid w:val="00B315A6"/>
    <w:rsid w:val="00B31A8E"/>
    <w:rsid w:val="00B36697"/>
    <w:rsid w:val="00B36F7A"/>
    <w:rsid w:val="00B37F43"/>
    <w:rsid w:val="00B40183"/>
    <w:rsid w:val="00B4050B"/>
    <w:rsid w:val="00B42028"/>
    <w:rsid w:val="00B4233D"/>
    <w:rsid w:val="00B42AF6"/>
    <w:rsid w:val="00B42C16"/>
    <w:rsid w:val="00B44058"/>
    <w:rsid w:val="00B47262"/>
    <w:rsid w:val="00B47548"/>
    <w:rsid w:val="00B475AF"/>
    <w:rsid w:val="00B479D8"/>
    <w:rsid w:val="00B47BFC"/>
    <w:rsid w:val="00B503AC"/>
    <w:rsid w:val="00B528B2"/>
    <w:rsid w:val="00B52CF2"/>
    <w:rsid w:val="00B5339B"/>
    <w:rsid w:val="00B548FE"/>
    <w:rsid w:val="00B55A12"/>
    <w:rsid w:val="00B55BA1"/>
    <w:rsid w:val="00B56CF1"/>
    <w:rsid w:val="00B608DF"/>
    <w:rsid w:val="00B612DE"/>
    <w:rsid w:val="00B63007"/>
    <w:rsid w:val="00B644EE"/>
    <w:rsid w:val="00B65EBD"/>
    <w:rsid w:val="00B662E7"/>
    <w:rsid w:val="00B6715F"/>
    <w:rsid w:val="00B6730A"/>
    <w:rsid w:val="00B70031"/>
    <w:rsid w:val="00B701E3"/>
    <w:rsid w:val="00B71341"/>
    <w:rsid w:val="00B71C8D"/>
    <w:rsid w:val="00B71D32"/>
    <w:rsid w:val="00B723CD"/>
    <w:rsid w:val="00B72D53"/>
    <w:rsid w:val="00B72E08"/>
    <w:rsid w:val="00B72EFC"/>
    <w:rsid w:val="00B73337"/>
    <w:rsid w:val="00B73760"/>
    <w:rsid w:val="00B74BA1"/>
    <w:rsid w:val="00B74C28"/>
    <w:rsid w:val="00B76263"/>
    <w:rsid w:val="00B762ED"/>
    <w:rsid w:val="00B76B64"/>
    <w:rsid w:val="00B77023"/>
    <w:rsid w:val="00B77171"/>
    <w:rsid w:val="00B774BF"/>
    <w:rsid w:val="00B77842"/>
    <w:rsid w:val="00B77B75"/>
    <w:rsid w:val="00B81145"/>
    <w:rsid w:val="00B817DB"/>
    <w:rsid w:val="00B8215E"/>
    <w:rsid w:val="00B82AB8"/>
    <w:rsid w:val="00B82BB1"/>
    <w:rsid w:val="00B82C90"/>
    <w:rsid w:val="00B83934"/>
    <w:rsid w:val="00B843E3"/>
    <w:rsid w:val="00B844C8"/>
    <w:rsid w:val="00B847EA"/>
    <w:rsid w:val="00B85969"/>
    <w:rsid w:val="00B859CD"/>
    <w:rsid w:val="00B85A29"/>
    <w:rsid w:val="00B8632A"/>
    <w:rsid w:val="00B87C82"/>
    <w:rsid w:val="00B928C8"/>
    <w:rsid w:val="00B942B0"/>
    <w:rsid w:val="00B94D46"/>
    <w:rsid w:val="00B96E6C"/>
    <w:rsid w:val="00B970BF"/>
    <w:rsid w:val="00B9752D"/>
    <w:rsid w:val="00BA0316"/>
    <w:rsid w:val="00BA06B5"/>
    <w:rsid w:val="00BA2DDA"/>
    <w:rsid w:val="00BA2F1D"/>
    <w:rsid w:val="00BA3295"/>
    <w:rsid w:val="00BA4CAE"/>
    <w:rsid w:val="00BA543E"/>
    <w:rsid w:val="00BA55B2"/>
    <w:rsid w:val="00BA6177"/>
    <w:rsid w:val="00BA6780"/>
    <w:rsid w:val="00BA6A44"/>
    <w:rsid w:val="00BA7157"/>
    <w:rsid w:val="00BB0127"/>
    <w:rsid w:val="00BB0227"/>
    <w:rsid w:val="00BB0447"/>
    <w:rsid w:val="00BB07CD"/>
    <w:rsid w:val="00BB143D"/>
    <w:rsid w:val="00BB154B"/>
    <w:rsid w:val="00BB29E5"/>
    <w:rsid w:val="00BB2DB5"/>
    <w:rsid w:val="00BB3100"/>
    <w:rsid w:val="00BB414C"/>
    <w:rsid w:val="00BB41B2"/>
    <w:rsid w:val="00BB46F0"/>
    <w:rsid w:val="00BB5407"/>
    <w:rsid w:val="00BB5742"/>
    <w:rsid w:val="00BB6FAF"/>
    <w:rsid w:val="00BB74A5"/>
    <w:rsid w:val="00BC0338"/>
    <w:rsid w:val="00BC07D0"/>
    <w:rsid w:val="00BC14C5"/>
    <w:rsid w:val="00BC3171"/>
    <w:rsid w:val="00BC3BCC"/>
    <w:rsid w:val="00BC5D2F"/>
    <w:rsid w:val="00BC7ED0"/>
    <w:rsid w:val="00BD003F"/>
    <w:rsid w:val="00BD10F3"/>
    <w:rsid w:val="00BD1E2B"/>
    <w:rsid w:val="00BD216C"/>
    <w:rsid w:val="00BD298A"/>
    <w:rsid w:val="00BD3284"/>
    <w:rsid w:val="00BD4218"/>
    <w:rsid w:val="00BD4335"/>
    <w:rsid w:val="00BD4B08"/>
    <w:rsid w:val="00BD5005"/>
    <w:rsid w:val="00BD5F04"/>
    <w:rsid w:val="00BD5FB5"/>
    <w:rsid w:val="00BD6136"/>
    <w:rsid w:val="00BD7841"/>
    <w:rsid w:val="00BD7992"/>
    <w:rsid w:val="00BD7C23"/>
    <w:rsid w:val="00BD7DDA"/>
    <w:rsid w:val="00BE1259"/>
    <w:rsid w:val="00BE159A"/>
    <w:rsid w:val="00BE1C0B"/>
    <w:rsid w:val="00BE1DC6"/>
    <w:rsid w:val="00BE33FE"/>
    <w:rsid w:val="00BE45D8"/>
    <w:rsid w:val="00BE4C8E"/>
    <w:rsid w:val="00BE5E5D"/>
    <w:rsid w:val="00BF076D"/>
    <w:rsid w:val="00BF1D09"/>
    <w:rsid w:val="00BF2703"/>
    <w:rsid w:val="00BF330E"/>
    <w:rsid w:val="00BF3516"/>
    <w:rsid w:val="00BF357C"/>
    <w:rsid w:val="00BF4374"/>
    <w:rsid w:val="00BF4F86"/>
    <w:rsid w:val="00BF580D"/>
    <w:rsid w:val="00BF6A67"/>
    <w:rsid w:val="00BF6DA1"/>
    <w:rsid w:val="00BF6FB7"/>
    <w:rsid w:val="00BF75AB"/>
    <w:rsid w:val="00BF7D01"/>
    <w:rsid w:val="00C00464"/>
    <w:rsid w:val="00C006A1"/>
    <w:rsid w:val="00C00988"/>
    <w:rsid w:val="00C01BE9"/>
    <w:rsid w:val="00C021A0"/>
    <w:rsid w:val="00C025C7"/>
    <w:rsid w:val="00C02F28"/>
    <w:rsid w:val="00C03853"/>
    <w:rsid w:val="00C04C78"/>
    <w:rsid w:val="00C05BC7"/>
    <w:rsid w:val="00C05E6A"/>
    <w:rsid w:val="00C07C66"/>
    <w:rsid w:val="00C07FC8"/>
    <w:rsid w:val="00C1016B"/>
    <w:rsid w:val="00C11250"/>
    <w:rsid w:val="00C11498"/>
    <w:rsid w:val="00C1168E"/>
    <w:rsid w:val="00C116F8"/>
    <w:rsid w:val="00C11DB3"/>
    <w:rsid w:val="00C13C6E"/>
    <w:rsid w:val="00C15C56"/>
    <w:rsid w:val="00C17670"/>
    <w:rsid w:val="00C177AA"/>
    <w:rsid w:val="00C209E2"/>
    <w:rsid w:val="00C219B8"/>
    <w:rsid w:val="00C223AA"/>
    <w:rsid w:val="00C22A0D"/>
    <w:rsid w:val="00C24659"/>
    <w:rsid w:val="00C25649"/>
    <w:rsid w:val="00C261F9"/>
    <w:rsid w:val="00C26F6C"/>
    <w:rsid w:val="00C30D8A"/>
    <w:rsid w:val="00C310D2"/>
    <w:rsid w:val="00C33B25"/>
    <w:rsid w:val="00C3579C"/>
    <w:rsid w:val="00C362C5"/>
    <w:rsid w:val="00C3710B"/>
    <w:rsid w:val="00C3787E"/>
    <w:rsid w:val="00C4008E"/>
    <w:rsid w:val="00C4077D"/>
    <w:rsid w:val="00C42391"/>
    <w:rsid w:val="00C42D19"/>
    <w:rsid w:val="00C4368A"/>
    <w:rsid w:val="00C4384E"/>
    <w:rsid w:val="00C44774"/>
    <w:rsid w:val="00C45427"/>
    <w:rsid w:val="00C45716"/>
    <w:rsid w:val="00C460ED"/>
    <w:rsid w:val="00C467A0"/>
    <w:rsid w:val="00C46FEA"/>
    <w:rsid w:val="00C47131"/>
    <w:rsid w:val="00C47437"/>
    <w:rsid w:val="00C47E42"/>
    <w:rsid w:val="00C50043"/>
    <w:rsid w:val="00C50E0D"/>
    <w:rsid w:val="00C52900"/>
    <w:rsid w:val="00C53FA8"/>
    <w:rsid w:val="00C5462B"/>
    <w:rsid w:val="00C54F69"/>
    <w:rsid w:val="00C56407"/>
    <w:rsid w:val="00C56DA5"/>
    <w:rsid w:val="00C57C40"/>
    <w:rsid w:val="00C600C5"/>
    <w:rsid w:val="00C60BBF"/>
    <w:rsid w:val="00C6121D"/>
    <w:rsid w:val="00C6259A"/>
    <w:rsid w:val="00C625EF"/>
    <w:rsid w:val="00C62B82"/>
    <w:rsid w:val="00C64ACF"/>
    <w:rsid w:val="00C67FB7"/>
    <w:rsid w:val="00C700E7"/>
    <w:rsid w:val="00C718D3"/>
    <w:rsid w:val="00C72BBA"/>
    <w:rsid w:val="00C767EE"/>
    <w:rsid w:val="00C77919"/>
    <w:rsid w:val="00C80D6B"/>
    <w:rsid w:val="00C819C6"/>
    <w:rsid w:val="00C82127"/>
    <w:rsid w:val="00C83152"/>
    <w:rsid w:val="00C836D8"/>
    <w:rsid w:val="00C83BB7"/>
    <w:rsid w:val="00C84617"/>
    <w:rsid w:val="00C85312"/>
    <w:rsid w:val="00C85AA2"/>
    <w:rsid w:val="00C85BCE"/>
    <w:rsid w:val="00C85C7E"/>
    <w:rsid w:val="00C9064B"/>
    <w:rsid w:val="00C91F50"/>
    <w:rsid w:val="00C922BE"/>
    <w:rsid w:val="00C9366D"/>
    <w:rsid w:val="00C93A68"/>
    <w:rsid w:val="00C94544"/>
    <w:rsid w:val="00C94690"/>
    <w:rsid w:val="00C94BEB"/>
    <w:rsid w:val="00C954FE"/>
    <w:rsid w:val="00C95FD4"/>
    <w:rsid w:val="00CA1D64"/>
    <w:rsid w:val="00CA1DAB"/>
    <w:rsid w:val="00CA33DD"/>
    <w:rsid w:val="00CA3485"/>
    <w:rsid w:val="00CA35FE"/>
    <w:rsid w:val="00CA529C"/>
    <w:rsid w:val="00CA5B30"/>
    <w:rsid w:val="00CA63A0"/>
    <w:rsid w:val="00CA64CE"/>
    <w:rsid w:val="00CA6559"/>
    <w:rsid w:val="00CA6BAF"/>
    <w:rsid w:val="00CA7D5A"/>
    <w:rsid w:val="00CB0B81"/>
    <w:rsid w:val="00CB0D0F"/>
    <w:rsid w:val="00CB1602"/>
    <w:rsid w:val="00CB4511"/>
    <w:rsid w:val="00CB480B"/>
    <w:rsid w:val="00CB5F29"/>
    <w:rsid w:val="00CB613A"/>
    <w:rsid w:val="00CB755D"/>
    <w:rsid w:val="00CB7ABB"/>
    <w:rsid w:val="00CC0998"/>
    <w:rsid w:val="00CC17D8"/>
    <w:rsid w:val="00CC1984"/>
    <w:rsid w:val="00CC1BCB"/>
    <w:rsid w:val="00CC2FF7"/>
    <w:rsid w:val="00CC34C2"/>
    <w:rsid w:val="00CC381B"/>
    <w:rsid w:val="00CC3B31"/>
    <w:rsid w:val="00CC41B3"/>
    <w:rsid w:val="00CC4242"/>
    <w:rsid w:val="00CC4765"/>
    <w:rsid w:val="00CC627B"/>
    <w:rsid w:val="00CC6479"/>
    <w:rsid w:val="00CC7202"/>
    <w:rsid w:val="00CC7721"/>
    <w:rsid w:val="00CD1BC7"/>
    <w:rsid w:val="00CD21CE"/>
    <w:rsid w:val="00CD2408"/>
    <w:rsid w:val="00CD26C4"/>
    <w:rsid w:val="00CD2D16"/>
    <w:rsid w:val="00CD2F7E"/>
    <w:rsid w:val="00CD2FB8"/>
    <w:rsid w:val="00CD3350"/>
    <w:rsid w:val="00CD3824"/>
    <w:rsid w:val="00CD4918"/>
    <w:rsid w:val="00CD5667"/>
    <w:rsid w:val="00CD5A98"/>
    <w:rsid w:val="00CD5CB2"/>
    <w:rsid w:val="00CD6092"/>
    <w:rsid w:val="00CD68E4"/>
    <w:rsid w:val="00CD6D05"/>
    <w:rsid w:val="00CD6D4D"/>
    <w:rsid w:val="00CD7145"/>
    <w:rsid w:val="00CD76F6"/>
    <w:rsid w:val="00CE0430"/>
    <w:rsid w:val="00CE0C89"/>
    <w:rsid w:val="00CE2DFE"/>
    <w:rsid w:val="00CE2E42"/>
    <w:rsid w:val="00CE3923"/>
    <w:rsid w:val="00CE4B44"/>
    <w:rsid w:val="00CE5EEF"/>
    <w:rsid w:val="00CE7802"/>
    <w:rsid w:val="00CF1E29"/>
    <w:rsid w:val="00CF29C9"/>
    <w:rsid w:val="00CF3862"/>
    <w:rsid w:val="00CF4260"/>
    <w:rsid w:val="00CF646B"/>
    <w:rsid w:val="00CF6915"/>
    <w:rsid w:val="00CF70D2"/>
    <w:rsid w:val="00D00AB7"/>
    <w:rsid w:val="00D01FA4"/>
    <w:rsid w:val="00D02633"/>
    <w:rsid w:val="00D0360E"/>
    <w:rsid w:val="00D10196"/>
    <w:rsid w:val="00D10299"/>
    <w:rsid w:val="00D115C1"/>
    <w:rsid w:val="00D11FEF"/>
    <w:rsid w:val="00D12638"/>
    <w:rsid w:val="00D1343D"/>
    <w:rsid w:val="00D1371A"/>
    <w:rsid w:val="00D14045"/>
    <w:rsid w:val="00D15486"/>
    <w:rsid w:val="00D16000"/>
    <w:rsid w:val="00D1601E"/>
    <w:rsid w:val="00D16A5B"/>
    <w:rsid w:val="00D16CA3"/>
    <w:rsid w:val="00D1720C"/>
    <w:rsid w:val="00D213C7"/>
    <w:rsid w:val="00D21410"/>
    <w:rsid w:val="00D2189F"/>
    <w:rsid w:val="00D22795"/>
    <w:rsid w:val="00D22E4B"/>
    <w:rsid w:val="00D2362A"/>
    <w:rsid w:val="00D246DA"/>
    <w:rsid w:val="00D25AC0"/>
    <w:rsid w:val="00D260A0"/>
    <w:rsid w:val="00D26D5D"/>
    <w:rsid w:val="00D26DF1"/>
    <w:rsid w:val="00D26E4F"/>
    <w:rsid w:val="00D270AD"/>
    <w:rsid w:val="00D2769D"/>
    <w:rsid w:val="00D276DD"/>
    <w:rsid w:val="00D27A94"/>
    <w:rsid w:val="00D27B99"/>
    <w:rsid w:val="00D320A0"/>
    <w:rsid w:val="00D329B1"/>
    <w:rsid w:val="00D33421"/>
    <w:rsid w:val="00D33AAA"/>
    <w:rsid w:val="00D33DF3"/>
    <w:rsid w:val="00D34006"/>
    <w:rsid w:val="00D35A41"/>
    <w:rsid w:val="00D379AC"/>
    <w:rsid w:val="00D37B00"/>
    <w:rsid w:val="00D37DB8"/>
    <w:rsid w:val="00D41792"/>
    <w:rsid w:val="00D41D52"/>
    <w:rsid w:val="00D41FE3"/>
    <w:rsid w:val="00D438DC"/>
    <w:rsid w:val="00D43CDE"/>
    <w:rsid w:val="00D43EEC"/>
    <w:rsid w:val="00D441B6"/>
    <w:rsid w:val="00D44AE3"/>
    <w:rsid w:val="00D455FE"/>
    <w:rsid w:val="00D45890"/>
    <w:rsid w:val="00D45973"/>
    <w:rsid w:val="00D46D82"/>
    <w:rsid w:val="00D47EA2"/>
    <w:rsid w:val="00D50418"/>
    <w:rsid w:val="00D520FF"/>
    <w:rsid w:val="00D5254A"/>
    <w:rsid w:val="00D52F79"/>
    <w:rsid w:val="00D53595"/>
    <w:rsid w:val="00D53E8D"/>
    <w:rsid w:val="00D544D9"/>
    <w:rsid w:val="00D55710"/>
    <w:rsid w:val="00D55EFC"/>
    <w:rsid w:val="00D562E1"/>
    <w:rsid w:val="00D56BB5"/>
    <w:rsid w:val="00D60291"/>
    <w:rsid w:val="00D606F2"/>
    <w:rsid w:val="00D60BA3"/>
    <w:rsid w:val="00D619B2"/>
    <w:rsid w:val="00D61B84"/>
    <w:rsid w:val="00D61BC3"/>
    <w:rsid w:val="00D620ED"/>
    <w:rsid w:val="00D62490"/>
    <w:rsid w:val="00D6277E"/>
    <w:rsid w:val="00D62AF7"/>
    <w:rsid w:val="00D6318C"/>
    <w:rsid w:val="00D634CB"/>
    <w:rsid w:val="00D63B49"/>
    <w:rsid w:val="00D641BE"/>
    <w:rsid w:val="00D6668A"/>
    <w:rsid w:val="00D67759"/>
    <w:rsid w:val="00D70336"/>
    <w:rsid w:val="00D72F50"/>
    <w:rsid w:val="00D73465"/>
    <w:rsid w:val="00D7389E"/>
    <w:rsid w:val="00D74198"/>
    <w:rsid w:val="00D74787"/>
    <w:rsid w:val="00D75DED"/>
    <w:rsid w:val="00D80C95"/>
    <w:rsid w:val="00D822F9"/>
    <w:rsid w:val="00D83E4A"/>
    <w:rsid w:val="00D844C8"/>
    <w:rsid w:val="00D8499F"/>
    <w:rsid w:val="00D85C8B"/>
    <w:rsid w:val="00D86CD5"/>
    <w:rsid w:val="00D8796F"/>
    <w:rsid w:val="00D903D1"/>
    <w:rsid w:val="00D920EA"/>
    <w:rsid w:val="00D921E6"/>
    <w:rsid w:val="00D929EB"/>
    <w:rsid w:val="00D930EC"/>
    <w:rsid w:val="00D936D7"/>
    <w:rsid w:val="00D943B1"/>
    <w:rsid w:val="00D94E45"/>
    <w:rsid w:val="00D95C25"/>
    <w:rsid w:val="00D96C42"/>
    <w:rsid w:val="00D975F5"/>
    <w:rsid w:val="00DA2E70"/>
    <w:rsid w:val="00DA3A81"/>
    <w:rsid w:val="00DA3BD5"/>
    <w:rsid w:val="00DA3CC2"/>
    <w:rsid w:val="00DA3F91"/>
    <w:rsid w:val="00DA4B24"/>
    <w:rsid w:val="00DA503C"/>
    <w:rsid w:val="00DA6417"/>
    <w:rsid w:val="00DA6998"/>
    <w:rsid w:val="00DA780C"/>
    <w:rsid w:val="00DB109A"/>
    <w:rsid w:val="00DB2C32"/>
    <w:rsid w:val="00DB3B93"/>
    <w:rsid w:val="00DB40AB"/>
    <w:rsid w:val="00DC027D"/>
    <w:rsid w:val="00DC0F98"/>
    <w:rsid w:val="00DC398A"/>
    <w:rsid w:val="00DC3DFB"/>
    <w:rsid w:val="00DC4BCA"/>
    <w:rsid w:val="00DC4E1B"/>
    <w:rsid w:val="00DC5C23"/>
    <w:rsid w:val="00DC5E3A"/>
    <w:rsid w:val="00DC6448"/>
    <w:rsid w:val="00DC7078"/>
    <w:rsid w:val="00DC7602"/>
    <w:rsid w:val="00DD0437"/>
    <w:rsid w:val="00DD06EB"/>
    <w:rsid w:val="00DD1622"/>
    <w:rsid w:val="00DD1C3B"/>
    <w:rsid w:val="00DD32CC"/>
    <w:rsid w:val="00DD4693"/>
    <w:rsid w:val="00DD7257"/>
    <w:rsid w:val="00DD7AA3"/>
    <w:rsid w:val="00DE029B"/>
    <w:rsid w:val="00DE1AB4"/>
    <w:rsid w:val="00DE2A2E"/>
    <w:rsid w:val="00DE2A51"/>
    <w:rsid w:val="00DE31CB"/>
    <w:rsid w:val="00DE5A60"/>
    <w:rsid w:val="00DE5E10"/>
    <w:rsid w:val="00DE6C0E"/>
    <w:rsid w:val="00DF061E"/>
    <w:rsid w:val="00DF06EE"/>
    <w:rsid w:val="00DF0AB7"/>
    <w:rsid w:val="00DF1972"/>
    <w:rsid w:val="00DF3359"/>
    <w:rsid w:val="00DF3DA4"/>
    <w:rsid w:val="00DF466B"/>
    <w:rsid w:val="00DF5533"/>
    <w:rsid w:val="00DF65BA"/>
    <w:rsid w:val="00DF6BCD"/>
    <w:rsid w:val="00DF6F80"/>
    <w:rsid w:val="00DF7F49"/>
    <w:rsid w:val="00DF7FD7"/>
    <w:rsid w:val="00E002CF"/>
    <w:rsid w:val="00E00623"/>
    <w:rsid w:val="00E01095"/>
    <w:rsid w:val="00E019A3"/>
    <w:rsid w:val="00E030CC"/>
    <w:rsid w:val="00E03E57"/>
    <w:rsid w:val="00E04E95"/>
    <w:rsid w:val="00E07B2E"/>
    <w:rsid w:val="00E10782"/>
    <w:rsid w:val="00E10F40"/>
    <w:rsid w:val="00E11EA2"/>
    <w:rsid w:val="00E132A9"/>
    <w:rsid w:val="00E138E4"/>
    <w:rsid w:val="00E13F71"/>
    <w:rsid w:val="00E14768"/>
    <w:rsid w:val="00E14D16"/>
    <w:rsid w:val="00E1613B"/>
    <w:rsid w:val="00E17487"/>
    <w:rsid w:val="00E211DE"/>
    <w:rsid w:val="00E217A2"/>
    <w:rsid w:val="00E22523"/>
    <w:rsid w:val="00E228C6"/>
    <w:rsid w:val="00E22DD8"/>
    <w:rsid w:val="00E23215"/>
    <w:rsid w:val="00E233EA"/>
    <w:rsid w:val="00E2383C"/>
    <w:rsid w:val="00E23A47"/>
    <w:rsid w:val="00E23AFF"/>
    <w:rsid w:val="00E2447B"/>
    <w:rsid w:val="00E24DD5"/>
    <w:rsid w:val="00E25BF1"/>
    <w:rsid w:val="00E25F9D"/>
    <w:rsid w:val="00E304E4"/>
    <w:rsid w:val="00E307B4"/>
    <w:rsid w:val="00E308B1"/>
    <w:rsid w:val="00E30E33"/>
    <w:rsid w:val="00E333FC"/>
    <w:rsid w:val="00E34258"/>
    <w:rsid w:val="00E34386"/>
    <w:rsid w:val="00E34CA9"/>
    <w:rsid w:val="00E352F6"/>
    <w:rsid w:val="00E35966"/>
    <w:rsid w:val="00E36E9A"/>
    <w:rsid w:val="00E378D8"/>
    <w:rsid w:val="00E37930"/>
    <w:rsid w:val="00E421B9"/>
    <w:rsid w:val="00E426BA"/>
    <w:rsid w:val="00E42956"/>
    <w:rsid w:val="00E43D00"/>
    <w:rsid w:val="00E43F44"/>
    <w:rsid w:val="00E4482B"/>
    <w:rsid w:val="00E44875"/>
    <w:rsid w:val="00E4507D"/>
    <w:rsid w:val="00E46F15"/>
    <w:rsid w:val="00E4732A"/>
    <w:rsid w:val="00E47377"/>
    <w:rsid w:val="00E47E3B"/>
    <w:rsid w:val="00E515DB"/>
    <w:rsid w:val="00E55126"/>
    <w:rsid w:val="00E557C4"/>
    <w:rsid w:val="00E56C13"/>
    <w:rsid w:val="00E5754B"/>
    <w:rsid w:val="00E5755D"/>
    <w:rsid w:val="00E602BD"/>
    <w:rsid w:val="00E61CE3"/>
    <w:rsid w:val="00E62B39"/>
    <w:rsid w:val="00E661A8"/>
    <w:rsid w:val="00E66BC2"/>
    <w:rsid w:val="00E66F33"/>
    <w:rsid w:val="00E67477"/>
    <w:rsid w:val="00E707C7"/>
    <w:rsid w:val="00E70FEC"/>
    <w:rsid w:val="00E72863"/>
    <w:rsid w:val="00E72DF7"/>
    <w:rsid w:val="00E73256"/>
    <w:rsid w:val="00E735D6"/>
    <w:rsid w:val="00E73ABE"/>
    <w:rsid w:val="00E742FE"/>
    <w:rsid w:val="00E75D97"/>
    <w:rsid w:val="00E761DD"/>
    <w:rsid w:val="00E768A9"/>
    <w:rsid w:val="00E76E2D"/>
    <w:rsid w:val="00E771FF"/>
    <w:rsid w:val="00E80274"/>
    <w:rsid w:val="00E8158C"/>
    <w:rsid w:val="00E81A1F"/>
    <w:rsid w:val="00E83330"/>
    <w:rsid w:val="00E834A6"/>
    <w:rsid w:val="00E848BB"/>
    <w:rsid w:val="00E8706A"/>
    <w:rsid w:val="00E8768B"/>
    <w:rsid w:val="00E90EC2"/>
    <w:rsid w:val="00E9209D"/>
    <w:rsid w:val="00E9338E"/>
    <w:rsid w:val="00E93BB6"/>
    <w:rsid w:val="00E94D21"/>
    <w:rsid w:val="00E9507B"/>
    <w:rsid w:val="00E96483"/>
    <w:rsid w:val="00E967EE"/>
    <w:rsid w:val="00E975E6"/>
    <w:rsid w:val="00E97B57"/>
    <w:rsid w:val="00EA1A2F"/>
    <w:rsid w:val="00EA1A36"/>
    <w:rsid w:val="00EA2E47"/>
    <w:rsid w:val="00EA321D"/>
    <w:rsid w:val="00EA3513"/>
    <w:rsid w:val="00EA4901"/>
    <w:rsid w:val="00EA4B91"/>
    <w:rsid w:val="00EA58A5"/>
    <w:rsid w:val="00EA58EE"/>
    <w:rsid w:val="00EA5B5F"/>
    <w:rsid w:val="00EA6AD4"/>
    <w:rsid w:val="00EB0288"/>
    <w:rsid w:val="00EB2BE9"/>
    <w:rsid w:val="00EB41B0"/>
    <w:rsid w:val="00EB524B"/>
    <w:rsid w:val="00EB599F"/>
    <w:rsid w:val="00EB6108"/>
    <w:rsid w:val="00EB6143"/>
    <w:rsid w:val="00EB678F"/>
    <w:rsid w:val="00EB739E"/>
    <w:rsid w:val="00EB777E"/>
    <w:rsid w:val="00EC026F"/>
    <w:rsid w:val="00EC139C"/>
    <w:rsid w:val="00EC149E"/>
    <w:rsid w:val="00EC1744"/>
    <w:rsid w:val="00EC34EC"/>
    <w:rsid w:val="00EC36E1"/>
    <w:rsid w:val="00EC4231"/>
    <w:rsid w:val="00EC4335"/>
    <w:rsid w:val="00EC48D6"/>
    <w:rsid w:val="00EC4C37"/>
    <w:rsid w:val="00ED0159"/>
    <w:rsid w:val="00ED081D"/>
    <w:rsid w:val="00ED167B"/>
    <w:rsid w:val="00ED1B16"/>
    <w:rsid w:val="00ED22B5"/>
    <w:rsid w:val="00ED38BD"/>
    <w:rsid w:val="00ED435B"/>
    <w:rsid w:val="00ED442C"/>
    <w:rsid w:val="00ED468E"/>
    <w:rsid w:val="00ED4E9F"/>
    <w:rsid w:val="00ED5B2B"/>
    <w:rsid w:val="00ED5F76"/>
    <w:rsid w:val="00ED740E"/>
    <w:rsid w:val="00ED780E"/>
    <w:rsid w:val="00ED7858"/>
    <w:rsid w:val="00EE1912"/>
    <w:rsid w:val="00EE20A6"/>
    <w:rsid w:val="00EE21C0"/>
    <w:rsid w:val="00EE2DB2"/>
    <w:rsid w:val="00EE387D"/>
    <w:rsid w:val="00EE4071"/>
    <w:rsid w:val="00EE41C0"/>
    <w:rsid w:val="00EE6F40"/>
    <w:rsid w:val="00EE72C1"/>
    <w:rsid w:val="00EE7AC1"/>
    <w:rsid w:val="00EF0B7E"/>
    <w:rsid w:val="00EF2800"/>
    <w:rsid w:val="00EF2FB5"/>
    <w:rsid w:val="00EF491C"/>
    <w:rsid w:val="00EF4C7D"/>
    <w:rsid w:val="00EF50E6"/>
    <w:rsid w:val="00EF6A99"/>
    <w:rsid w:val="00EF6AFA"/>
    <w:rsid w:val="00EF767E"/>
    <w:rsid w:val="00F005E6"/>
    <w:rsid w:val="00F00625"/>
    <w:rsid w:val="00F0138F"/>
    <w:rsid w:val="00F0190A"/>
    <w:rsid w:val="00F0344E"/>
    <w:rsid w:val="00F035BC"/>
    <w:rsid w:val="00F0381A"/>
    <w:rsid w:val="00F03BF3"/>
    <w:rsid w:val="00F03DFB"/>
    <w:rsid w:val="00F042BD"/>
    <w:rsid w:val="00F04940"/>
    <w:rsid w:val="00F059D4"/>
    <w:rsid w:val="00F05AB6"/>
    <w:rsid w:val="00F11403"/>
    <w:rsid w:val="00F11470"/>
    <w:rsid w:val="00F11A3A"/>
    <w:rsid w:val="00F122D6"/>
    <w:rsid w:val="00F14748"/>
    <w:rsid w:val="00F1486B"/>
    <w:rsid w:val="00F15760"/>
    <w:rsid w:val="00F15F40"/>
    <w:rsid w:val="00F16877"/>
    <w:rsid w:val="00F175C8"/>
    <w:rsid w:val="00F20665"/>
    <w:rsid w:val="00F20D2C"/>
    <w:rsid w:val="00F21EA9"/>
    <w:rsid w:val="00F225B1"/>
    <w:rsid w:val="00F22E22"/>
    <w:rsid w:val="00F23E05"/>
    <w:rsid w:val="00F24805"/>
    <w:rsid w:val="00F250FB"/>
    <w:rsid w:val="00F2557E"/>
    <w:rsid w:val="00F26115"/>
    <w:rsid w:val="00F26637"/>
    <w:rsid w:val="00F26B5B"/>
    <w:rsid w:val="00F2756A"/>
    <w:rsid w:val="00F30076"/>
    <w:rsid w:val="00F310C6"/>
    <w:rsid w:val="00F31460"/>
    <w:rsid w:val="00F31483"/>
    <w:rsid w:val="00F31F94"/>
    <w:rsid w:val="00F33396"/>
    <w:rsid w:val="00F339C9"/>
    <w:rsid w:val="00F34E62"/>
    <w:rsid w:val="00F35AAC"/>
    <w:rsid w:val="00F36515"/>
    <w:rsid w:val="00F37246"/>
    <w:rsid w:val="00F412C6"/>
    <w:rsid w:val="00F42821"/>
    <w:rsid w:val="00F42D26"/>
    <w:rsid w:val="00F43C47"/>
    <w:rsid w:val="00F44337"/>
    <w:rsid w:val="00F45849"/>
    <w:rsid w:val="00F458E6"/>
    <w:rsid w:val="00F45D08"/>
    <w:rsid w:val="00F45F9F"/>
    <w:rsid w:val="00F4653E"/>
    <w:rsid w:val="00F47330"/>
    <w:rsid w:val="00F47440"/>
    <w:rsid w:val="00F506D7"/>
    <w:rsid w:val="00F50F7E"/>
    <w:rsid w:val="00F5196B"/>
    <w:rsid w:val="00F532D9"/>
    <w:rsid w:val="00F53AEE"/>
    <w:rsid w:val="00F53D38"/>
    <w:rsid w:val="00F54D1F"/>
    <w:rsid w:val="00F55DBD"/>
    <w:rsid w:val="00F56092"/>
    <w:rsid w:val="00F5666B"/>
    <w:rsid w:val="00F56829"/>
    <w:rsid w:val="00F56EEE"/>
    <w:rsid w:val="00F576ED"/>
    <w:rsid w:val="00F57D22"/>
    <w:rsid w:val="00F605E3"/>
    <w:rsid w:val="00F6081A"/>
    <w:rsid w:val="00F60B93"/>
    <w:rsid w:val="00F61101"/>
    <w:rsid w:val="00F6314E"/>
    <w:rsid w:val="00F63AB8"/>
    <w:rsid w:val="00F64D5A"/>
    <w:rsid w:val="00F64E51"/>
    <w:rsid w:val="00F65B58"/>
    <w:rsid w:val="00F66EC2"/>
    <w:rsid w:val="00F71F61"/>
    <w:rsid w:val="00F725E3"/>
    <w:rsid w:val="00F726C5"/>
    <w:rsid w:val="00F72DDC"/>
    <w:rsid w:val="00F742A0"/>
    <w:rsid w:val="00F76446"/>
    <w:rsid w:val="00F77AAF"/>
    <w:rsid w:val="00F82AED"/>
    <w:rsid w:val="00F8319F"/>
    <w:rsid w:val="00F83905"/>
    <w:rsid w:val="00F84520"/>
    <w:rsid w:val="00F8465C"/>
    <w:rsid w:val="00F8546D"/>
    <w:rsid w:val="00F8683C"/>
    <w:rsid w:val="00F86930"/>
    <w:rsid w:val="00F8720C"/>
    <w:rsid w:val="00F878FA"/>
    <w:rsid w:val="00F87A85"/>
    <w:rsid w:val="00F904D6"/>
    <w:rsid w:val="00F90DA7"/>
    <w:rsid w:val="00F91080"/>
    <w:rsid w:val="00F91393"/>
    <w:rsid w:val="00F918FA"/>
    <w:rsid w:val="00F91DC8"/>
    <w:rsid w:val="00F92108"/>
    <w:rsid w:val="00F95FB8"/>
    <w:rsid w:val="00F96740"/>
    <w:rsid w:val="00F96846"/>
    <w:rsid w:val="00F968A7"/>
    <w:rsid w:val="00F978CB"/>
    <w:rsid w:val="00FA0945"/>
    <w:rsid w:val="00FA15E6"/>
    <w:rsid w:val="00FA2723"/>
    <w:rsid w:val="00FA279D"/>
    <w:rsid w:val="00FA2C25"/>
    <w:rsid w:val="00FA2C6D"/>
    <w:rsid w:val="00FA2E51"/>
    <w:rsid w:val="00FA37E3"/>
    <w:rsid w:val="00FA4907"/>
    <w:rsid w:val="00FA5A2E"/>
    <w:rsid w:val="00FA6843"/>
    <w:rsid w:val="00FA690F"/>
    <w:rsid w:val="00FA7D91"/>
    <w:rsid w:val="00FB0FE9"/>
    <w:rsid w:val="00FB14CB"/>
    <w:rsid w:val="00FB15D0"/>
    <w:rsid w:val="00FB25A4"/>
    <w:rsid w:val="00FB2CAB"/>
    <w:rsid w:val="00FB333C"/>
    <w:rsid w:val="00FB3F35"/>
    <w:rsid w:val="00FB4225"/>
    <w:rsid w:val="00FB436D"/>
    <w:rsid w:val="00FB4B7C"/>
    <w:rsid w:val="00FB4F28"/>
    <w:rsid w:val="00FB5333"/>
    <w:rsid w:val="00FC010B"/>
    <w:rsid w:val="00FC0464"/>
    <w:rsid w:val="00FC050E"/>
    <w:rsid w:val="00FC1167"/>
    <w:rsid w:val="00FC1762"/>
    <w:rsid w:val="00FC3637"/>
    <w:rsid w:val="00FC4733"/>
    <w:rsid w:val="00FC51D6"/>
    <w:rsid w:val="00FC53EF"/>
    <w:rsid w:val="00FC5975"/>
    <w:rsid w:val="00FC5C3B"/>
    <w:rsid w:val="00FC718B"/>
    <w:rsid w:val="00FC7A12"/>
    <w:rsid w:val="00FD0E22"/>
    <w:rsid w:val="00FD0F60"/>
    <w:rsid w:val="00FD32FC"/>
    <w:rsid w:val="00FD3586"/>
    <w:rsid w:val="00FD4203"/>
    <w:rsid w:val="00FD48F3"/>
    <w:rsid w:val="00FD5067"/>
    <w:rsid w:val="00FD5143"/>
    <w:rsid w:val="00FD5A2F"/>
    <w:rsid w:val="00FD5D12"/>
    <w:rsid w:val="00FD62F9"/>
    <w:rsid w:val="00FD77E7"/>
    <w:rsid w:val="00FD7D93"/>
    <w:rsid w:val="00FE0890"/>
    <w:rsid w:val="00FE1057"/>
    <w:rsid w:val="00FE2E10"/>
    <w:rsid w:val="00FE31A0"/>
    <w:rsid w:val="00FE3DA0"/>
    <w:rsid w:val="00FE50D1"/>
    <w:rsid w:val="00FE7449"/>
    <w:rsid w:val="00FE7EC1"/>
    <w:rsid w:val="00FF13C6"/>
    <w:rsid w:val="00FF2DF7"/>
    <w:rsid w:val="00FF2F8D"/>
    <w:rsid w:val="00FF516C"/>
    <w:rsid w:val="00FF537E"/>
    <w:rsid w:val="00FF598A"/>
    <w:rsid w:val="00FF6231"/>
    <w:rsid w:val="00FF691E"/>
    <w:rsid w:val="00FF6C5A"/>
    <w:rsid w:val="00FF6FFF"/>
    <w:rsid w:val="00FF7636"/>
  </w:rsids>
  <m:mathPr>
    <m:mathFont m:val="Cambria Math"/>
    <m:brkBin m:val="before"/>
    <m:brkBinSub m:val="--"/>
    <m:smallFrac/>
    <m:dispDef/>
    <m:lMargin m:val="0"/>
    <m:rMargin m:val="0"/>
    <m:defJc m:val="centerGroup"/>
    <m:wrapIndent m:val="1440"/>
    <m:intLim m:val="subSup"/>
    <m:naryLim m:val="undOvr"/>
  </m:mathPr>
  <w:themeFontLang w:val="en-US" w:eastAsia="ja-JP" w:bidi="lo-L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C369446"/>
  <w15:docId w15:val="{F3A62617-B11D-4F88-89E9-02B8179AFC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imes New Roman"/>
        <w:sz w:val="22"/>
        <w:szCs w:val="22"/>
        <w:lang w:val="en-US" w:eastAsia="en-US" w:bidi="ar-SA"/>
      </w:rPr>
    </w:rPrDefault>
    <w:pPrDefault>
      <w:pPr>
        <w:spacing w:after="120" w:line="288" w:lineRule="auto"/>
      </w:pPr>
    </w:pPrDefault>
  </w:docDefaults>
  <w:latentStyles w:defLockedState="0" w:defUIPriority="44" w:defSemiHidden="0" w:defUnhideWhenUsed="0" w:defQFormat="0" w:count="376">
    <w:lsdException w:name="Normal" w:uiPriority="1" w:qFormat="1"/>
    <w:lsdException w:name="heading 1" w:uiPriority="0" w:qFormat="1"/>
    <w:lsdException w:name="heading 2" w:semiHidden="1" w:uiPriority="0" w:unhideWhenUsed="1" w:qFormat="1"/>
    <w:lsdException w:name="heading 3" w:uiPriority="0" w:qFormat="1"/>
    <w:lsdException w:name="heading 4" w:uiPriority="0"/>
    <w:lsdException w:name="heading 5" w:uiPriority="0"/>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lsdException w:name="toc 7" w:semiHidden="1"/>
    <w:lsdException w:name="toc 8" w:semiHidden="1"/>
    <w:lsdException w:name="toc 9" w:semiHidden="1"/>
    <w:lsdException w:name="Normal Indent" w:semiHidden="1" w:unhideWhenUsed="1"/>
    <w:lsdException w:name="footnote text" w:semiHidden="1" w:uiPriority="0" w:unhideWhenUsed="1"/>
    <w:lsdException w:name="annotation text" w:semiHidden="1" w:unhideWhenUsed="1"/>
    <w:lsdException w:name="header" w:semiHidden="1" w:uiPriority="5" w:unhideWhenUsed="1"/>
    <w:lsdException w:name="footer" w:semiHidden="1" w:uiPriority="5"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11" w:unhideWhenUsed="1"/>
    <w:lsdException w:name="List Bullet" w:semiHidden="1" w:uiPriority="0"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0" w:unhideWhenUsed="1"/>
    <w:lsdException w:name="Body Text" w:semiHidden="1" w:uiPriority="1" w:unhideWhenUsed="1" w:qFormat="1"/>
    <w:lsdException w:name="Body Text Indent" w:semiHidden="1" w:unhideWhenUsed="1"/>
    <w:lsdException w:name="List Continue" w:semiHidden="1" w:uiPriority="1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iPriority="0"/>
    <w:lsdException w:name="annotation subject" w:semiHidden="1" w:unhideWhenUsed="1"/>
    <w:lsdException w:name="No List"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uiPriority="0"/>
    <w:lsdException w:name="Balloon Text" w:semiHidden="1" w:uiPriority="0" w:unhideWhenUsed="1"/>
    <w:lsdException w:name="Table Grid" w:uiPriority="39"/>
    <w:lsdException w:name="Table Theme" w:uiPriority="0"/>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nhideWhenUsed="1"/>
    <w:lsdException w:name="TOC Heading" w:semiHidden="1" w:uiPriority="39" w:unhideWhenUsed="1"/>
    <w:lsdException w:name="Plain Table 1" w:uiPriority="41"/>
    <w:lsdException w:name="Plain Table 2" w:uiPriority="42"/>
    <w:lsdException w:name="Plain Table 3" w:uiPriority="43"/>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1"/>
    <w:qFormat/>
    <w:rsid w:val="002E55B6"/>
    <w:rPr>
      <w:lang w:val="sv-SE"/>
    </w:rPr>
  </w:style>
  <w:style w:type="paragraph" w:styleId="Rubrik1">
    <w:name w:val="heading 1"/>
    <w:basedOn w:val="Normal"/>
    <w:next w:val="Normal"/>
    <w:link w:val="Rubrik1Char"/>
    <w:uiPriority w:val="1"/>
    <w:qFormat/>
    <w:rsid w:val="00BB0447"/>
    <w:pPr>
      <w:keepNext/>
      <w:spacing w:after="240" w:line="240" w:lineRule="auto"/>
      <w:outlineLvl w:val="0"/>
    </w:pPr>
    <w:rPr>
      <w:rFonts w:ascii="Franklin Gothic Book" w:hAnsi="Franklin Gothic Book" w:cs="Arial"/>
      <w:sz w:val="60"/>
    </w:rPr>
  </w:style>
  <w:style w:type="paragraph" w:styleId="Rubrik2">
    <w:name w:val="heading 2"/>
    <w:basedOn w:val="Normal"/>
    <w:next w:val="Normal"/>
    <w:link w:val="Rubrik2Char"/>
    <w:uiPriority w:val="1"/>
    <w:qFormat/>
    <w:rsid w:val="001423D5"/>
    <w:pPr>
      <w:keepNext/>
      <w:spacing w:before="480" w:after="240" w:line="240" w:lineRule="auto"/>
      <w:outlineLvl w:val="1"/>
    </w:pPr>
    <w:rPr>
      <w:rFonts w:ascii="Franklin Gothic Book" w:eastAsiaTheme="majorEastAsia" w:hAnsi="Franklin Gothic Book" w:cs="Arial"/>
      <w:bCs/>
      <w:sz w:val="32"/>
      <w:szCs w:val="26"/>
      <w:lang w:val="en-GB" w:eastAsia="sv-SE"/>
    </w:rPr>
  </w:style>
  <w:style w:type="paragraph" w:styleId="Rubrik3">
    <w:name w:val="heading 3"/>
    <w:basedOn w:val="Normal"/>
    <w:next w:val="Normal"/>
    <w:link w:val="Rubrik3Char"/>
    <w:uiPriority w:val="1"/>
    <w:qFormat/>
    <w:rsid w:val="007A6DAD"/>
    <w:pPr>
      <w:keepNext/>
      <w:spacing w:before="480" w:line="240" w:lineRule="auto"/>
      <w:outlineLvl w:val="2"/>
    </w:pPr>
    <w:rPr>
      <w:rFonts w:ascii="Franklin Gothic Medium" w:eastAsiaTheme="majorEastAsia" w:hAnsi="Franklin Gothic Medium" w:cs="Arial"/>
      <w:bCs/>
      <w:caps/>
      <w:color w:val="000000" w:themeColor="text1"/>
      <w:lang w:val="en-GB" w:eastAsia="sv-SE"/>
    </w:rPr>
  </w:style>
  <w:style w:type="paragraph" w:styleId="Rubrik4">
    <w:name w:val="heading 4"/>
    <w:basedOn w:val="Normal"/>
    <w:next w:val="Normal"/>
    <w:link w:val="Rubrik4Char"/>
    <w:uiPriority w:val="1"/>
    <w:rsid w:val="00D33AAA"/>
    <w:pPr>
      <w:keepNext/>
      <w:spacing w:before="480" w:line="240" w:lineRule="auto"/>
      <w:outlineLvl w:val="3"/>
    </w:pPr>
    <w:rPr>
      <w:rFonts w:asciiTheme="majorHAnsi" w:eastAsiaTheme="majorEastAsia" w:hAnsiTheme="majorHAnsi" w:cs="Arial"/>
      <w:bCs/>
      <w:iCs/>
      <w:color w:val="000000"/>
      <w:lang w:val="en-GB" w:eastAsia="sv-SE"/>
    </w:rPr>
  </w:style>
  <w:style w:type="paragraph" w:styleId="Rubrik5">
    <w:name w:val="heading 5"/>
    <w:basedOn w:val="Normal"/>
    <w:next w:val="Normal"/>
    <w:link w:val="Rubrik5Char"/>
    <w:uiPriority w:val="44"/>
    <w:semiHidden/>
    <w:rsid w:val="001E70A8"/>
    <w:pPr>
      <w:keepNext/>
      <w:spacing w:before="240" w:line="240" w:lineRule="auto"/>
      <w:outlineLvl w:val="4"/>
    </w:pPr>
    <w:rPr>
      <w:rFonts w:eastAsiaTheme="majorEastAsia"/>
      <w:b/>
      <w:color w:val="000000"/>
      <w:lang w:val="en-GB" w:eastAsia="sv-SE"/>
    </w:rPr>
  </w:style>
  <w:style w:type="paragraph" w:styleId="Rubrik6">
    <w:name w:val="heading 6"/>
    <w:basedOn w:val="Normal"/>
    <w:next w:val="Normal"/>
    <w:link w:val="Rubrik6Char"/>
    <w:uiPriority w:val="44"/>
    <w:semiHidden/>
    <w:qFormat/>
    <w:rsid w:val="007F2AB9"/>
    <w:pPr>
      <w:keepNext/>
      <w:numPr>
        <w:ilvl w:val="5"/>
        <w:numId w:val="16"/>
      </w:numPr>
      <w:spacing w:line="240" w:lineRule="auto"/>
      <w:outlineLvl w:val="5"/>
    </w:pPr>
    <w:rPr>
      <w:rFonts w:ascii="Arial" w:eastAsiaTheme="majorEastAsia" w:hAnsi="Arial" w:cs="Arial"/>
      <w:iCs/>
      <w:color w:val="000000"/>
      <w:sz w:val="18"/>
      <w:lang w:val="en-GB" w:eastAsia="sv-SE"/>
    </w:rPr>
  </w:style>
  <w:style w:type="paragraph" w:styleId="Rubrik7">
    <w:name w:val="heading 7"/>
    <w:basedOn w:val="Normal"/>
    <w:next w:val="Normal"/>
    <w:link w:val="Rubrik7Char"/>
    <w:uiPriority w:val="44"/>
    <w:semiHidden/>
    <w:qFormat/>
    <w:rsid w:val="007F2AB9"/>
    <w:pPr>
      <w:keepNext/>
      <w:keepLines/>
      <w:numPr>
        <w:ilvl w:val="6"/>
        <w:numId w:val="16"/>
      </w:numPr>
      <w:spacing w:before="200"/>
      <w:outlineLvl w:val="6"/>
    </w:pPr>
    <w:rPr>
      <w:rFonts w:asciiTheme="majorHAnsi" w:eastAsiaTheme="majorEastAsia" w:hAnsiTheme="majorHAnsi" w:cstheme="majorBidi"/>
      <w:i/>
      <w:iCs/>
      <w:color w:val="404040" w:themeColor="text1" w:themeTint="BF"/>
    </w:rPr>
  </w:style>
  <w:style w:type="paragraph" w:styleId="Rubrik8">
    <w:name w:val="heading 8"/>
    <w:basedOn w:val="Normal"/>
    <w:next w:val="Normal"/>
    <w:link w:val="Rubrik8Char"/>
    <w:uiPriority w:val="44"/>
    <w:semiHidden/>
    <w:qFormat/>
    <w:rsid w:val="007F2AB9"/>
    <w:pPr>
      <w:keepNext/>
      <w:keepLines/>
      <w:numPr>
        <w:ilvl w:val="7"/>
        <w:numId w:val="16"/>
      </w:numPr>
      <w:spacing w:before="200"/>
      <w:outlineLvl w:val="7"/>
    </w:pPr>
    <w:rPr>
      <w:rFonts w:asciiTheme="majorHAnsi" w:eastAsiaTheme="majorEastAsia" w:hAnsiTheme="majorHAnsi" w:cstheme="majorBidi"/>
      <w:color w:val="404040" w:themeColor="text1" w:themeTint="BF"/>
    </w:rPr>
  </w:style>
  <w:style w:type="paragraph" w:styleId="Rubrik9">
    <w:name w:val="heading 9"/>
    <w:basedOn w:val="Normal"/>
    <w:next w:val="Normal"/>
    <w:link w:val="Rubrik9Char"/>
    <w:uiPriority w:val="44"/>
    <w:semiHidden/>
    <w:qFormat/>
    <w:rsid w:val="007F2AB9"/>
    <w:pPr>
      <w:keepNext/>
      <w:keepLines/>
      <w:numPr>
        <w:ilvl w:val="8"/>
        <w:numId w:val="16"/>
      </w:numPr>
      <w:spacing w:before="200"/>
      <w:outlineLvl w:val="8"/>
    </w:pPr>
    <w:rPr>
      <w:rFonts w:asciiTheme="majorHAnsi" w:eastAsiaTheme="majorEastAsia" w:hAnsiTheme="majorHAnsi" w:cstheme="majorBidi"/>
      <w:i/>
      <w:iCs/>
      <w:color w:val="404040" w:themeColor="text1" w:themeTint="B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5"/>
    <w:rsid w:val="005F7302"/>
    <w:pPr>
      <w:tabs>
        <w:tab w:val="left" w:pos="851"/>
        <w:tab w:val="center" w:pos="4536"/>
        <w:tab w:val="right" w:pos="9072"/>
      </w:tabs>
      <w:spacing w:after="0" w:line="200" w:lineRule="atLeast"/>
    </w:pPr>
    <w:rPr>
      <w:rFonts w:ascii="Franklin Gothic Book" w:hAnsi="Franklin Gothic Book"/>
      <w:caps/>
      <w:sz w:val="18"/>
    </w:rPr>
  </w:style>
  <w:style w:type="paragraph" w:styleId="Sidfot">
    <w:name w:val="footer"/>
    <w:basedOn w:val="Normal"/>
    <w:link w:val="SidfotChar"/>
    <w:uiPriority w:val="5"/>
    <w:rsid w:val="006E4C5A"/>
    <w:pPr>
      <w:tabs>
        <w:tab w:val="center" w:pos="4536"/>
        <w:tab w:val="right" w:pos="9072"/>
      </w:tabs>
      <w:spacing w:after="0"/>
      <w:jc w:val="center"/>
    </w:pPr>
    <w:rPr>
      <w:rFonts w:ascii="Franklin Gothic Book" w:hAnsi="Franklin Gothic Book"/>
      <w:sz w:val="18"/>
    </w:rPr>
  </w:style>
  <w:style w:type="character" w:styleId="Hyperlnk">
    <w:name w:val="Hyperlink"/>
    <w:basedOn w:val="Standardstycketeckensnitt"/>
    <w:uiPriority w:val="99"/>
    <w:rsid w:val="008073B3"/>
    <w:rPr>
      <w:color w:val="4DA6DE" w:themeColor="accent3"/>
      <w:u w:val="single"/>
    </w:rPr>
  </w:style>
  <w:style w:type="paragraph" w:customStyle="1" w:styleId="Ingenrad">
    <w:name w:val="Ingen rad"/>
    <w:basedOn w:val="Sidfot"/>
    <w:uiPriority w:val="1"/>
    <w:rsid w:val="000215B6"/>
    <w:pPr>
      <w:spacing w:line="240" w:lineRule="auto"/>
      <w:jc w:val="left"/>
    </w:pPr>
    <w:rPr>
      <w:rFonts w:asciiTheme="minorHAnsi" w:hAnsiTheme="minorHAnsi"/>
      <w:sz w:val="2"/>
    </w:rPr>
  </w:style>
  <w:style w:type="character" w:customStyle="1" w:styleId="Rubrik1Char">
    <w:name w:val="Rubrik 1 Char"/>
    <w:basedOn w:val="Standardstycketeckensnitt"/>
    <w:link w:val="Rubrik1"/>
    <w:uiPriority w:val="1"/>
    <w:rsid w:val="00BB0447"/>
    <w:rPr>
      <w:rFonts w:ascii="Franklin Gothic Book" w:hAnsi="Franklin Gothic Book" w:cs="Arial"/>
      <w:sz w:val="60"/>
      <w:lang w:val="sv-SE"/>
    </w:rPr>
  </w:style>
  <w:style w:type="character" w:customStyle="1" w:styleId="Rubrik3Char">
    <w:name w:val="Rubrik 3 Char"/>
    <w:basedOn w:val="Standardstycketeckensnitt"/>
    <w:link w:val="Rubrik3"/>
    <w:uiPriority w:val="1"/>
    <w:rsid w:val="007A6DAD"/>
    <w:rPr>
      <w:rFonts w:ascii="Franklin Gothic Medium" w:eastAsiaTheme="majorEastAsia" w:hAnsi="Franklin Gothic Medium" w:cs="Arial"/>
      <w:bCs/>
      <w:caps/>
      <w:color w:val="000000" w:themeColor="text1"/>
      <w:sz w:val="22"/>
      <w:lang w:val="en-GB" w:eastAsia="sv-SE"/>
    </w:rPr>
  </w:style>
  <w:style w:type="character" w:customStyle="1" w:styleId="Rubrik2Char">
    <w:name w:val="Rubrik 2 Char"/>
    <w:basedOn w:val="Standardstycketeckensnitt"/>
    <w:link w:val="Rubrik2"/>
    <w:uiPriority w:val="1"/>
    <w:rsid w:val="001423D5"/>
    <w:rPr>
      <w:rFonts w:ascii="Franklin Gothic Book" w:eastAsiaTheme="majorEastAsia" w:hAnsi="Franklin Gothic Book" w:cs="Arial"/>
      <w:bCs/>
      <w:sz w:val="32"/>
      <w:szCs w:val="26"/>
      <w:lang w:val="en-GB" w:eastAsia="sv-SE"/>
    </w:rPr>
  </w:style>
  <w:style w:type="paragraph" w:styleId="Liststycke">
    <w:name w:val="List Paragraph"/>
    <w:basedOn w:val="Normal"/>
    <w:uiPriority w:val="1"/>
    <w:qFormat/>
    <w:rsid w:val="0070246C"/>
    <w:pPr>
      <w:spacing w:after="0"/>
      <w:ind w:left="720"/>
    </w:pPr>
  </w:style>
  <w:style w:type="character" w:customStyle="1" w:styleId="Rubrik4Char">
    <w:name w:val="Rubrik 4 Char"/>
    <w:basedOn w:val="Standardstycketeckensnitt"/>
    <w:link w:val="Rubrik4"/>
    <w:uiPriority w:val="1"/>
    <w:rsid w:val="00D33AAA"/>
    <w:rPr>
      <w:rFonts w:asciiTheme="majorHAnsi" w:eastAsiaTheme="majorEastAsia" w:hAnsiTheme="majorHAnsi" w:cs="Arial"/>
      <w:bCs/>
      <w:iCs/>
      <w:color w:val="000000"/>
      <w:lang w:val="en-GB" w:eastAsia="sv-SE"/>
    </w:rPr>
  </w:style>
  <w:style w:type="character" w:customStyle="1" w:styleId="Rubrik5Char">
    <w:name w:val="Rubrik 5 Char"/>
    <w:basedOn w:val="Standardstycketeckensnitt"/>
    <w:link w:val="Rubrik5"/>
    <w:uiPriority w:val="44"/>
    <w:semiHidden/>
    <w:rsid w:val="00871B71"/>
    <w:rPr>
      <w:rFonts w:eastAsiaTheme="majorEastAsia"/>
      <w:b/>
      <w:color w:val="000000"/>
      <w:sz w:val="22"/>
      <w:lang w:val="en-GB" w:eastAsia="sv-SE"/>
    </w:rPr>
  </w:style>
  <w:style w:type="paragraph" w:customStyle="1" w:styleId="Skvg">
    <w:name w:val="Sökväg"/>
    <w:basedOn w:val="Normal"/>
    <w:uiPriority w:val="44"/>
    <w:semiHidden/>
    <w:rsid w:val="000B79C1"/>
    <w:pPr>
      <w:framePr w:wrap="around" w:vAnchor="page" w:hAnchor="page" w:x="398" w:y="4962"/>
    </w:pPr>
    <w:rPr>
      <w:color w:val="808080"/>
      <w:sz w:val="13"/>
      <w:szCs w:val="15"/>
    </w:rPr>
  </w:style>
  <w:style w:type="table" w:styleId="Tabellrutnt">
    <w:name w:val="Table Grid"/>
    <w:basedOn w:val="Normaltabell"/>
    <w:uiPriority w:val="39"/>
    <w:rsid w:val="00335C37"/>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CompanyList">
    <w:name w:val="Company_List"/>
    <w:basedOn w:val="Ingenlista"/>
    <w:rsid w:val="005277EA"/>
    <w:pPr>
      <w:numPr>
        <w:numId w:val="4"/>
      </w:numPr>
    </w:pPr>
  </w:style>
  <w:style w:type="numbering" w:customStyle="1" w:styleId="CompanyListBullet">
    <w:name w:val="Company_ListBullet"/>
    <w:basedOn w:val="Ingenlista"/>
    <w:rsid w:val="005277EA"/>
    <w:pPr>
      <w:numPr>
        <w:numId w:val="5"/>
      </w:numPr>
    </w:pPr>
  </w:style>
  <w:style w:type="paragraph" w:styleId="Innehllsfrteckningsrubrik">
    <w:name w:val="TOC Heading"/>
    <w:basedOn w:val="Rubrik1"/>
    <w:next w:val="Normal"/>
    <w:uiPriority w:val="39"/>
    <w:unhideWhenUsed/>
    <w:rsid w:val="000445A6"/>
    <w:pPr>
      <w:keepLines/>
      <w:pBdr>
        <w:bottom w:val="single" w:sz="4" w:space="1" w:color="auto"/>
      </w:pBdr>
      <w:spacing w:before="240"/>
      <w:outlineLvl w:val="9"/>
    </w:pPr>
    <w:rPr>
      <w:rFonts w:eastAsiaTheme="majorEastAsia" w:cstheme="majorBidi"/>
      <w:szCs w:val="50"/>
      <w:lang w:eastAsia="sv-SE"/>
    </w:rPr>
  </w:style>
  <w:style w:type="numbering" w:customStyle="1" w:styleId="Nummerlista">
    <w:name w:val="Nummer lista"/>
    <w:basedOn w:val="Ingenlista"/>
    <w:semiHidden/>
    <w:rsid w:val="005E50F3"/>
    <w:pPr>
      <w:numPr>
        <w:numId w:val="1"/>
      </w:numPr>
    </w:pPr>
  </w:style>
  <w:style w:type="numbering" w:customStyle="1" w:styleId="Punkterlista">
    <w:name w:val="Punkter lista"/>
    <w:basedOn w:val="Ingenlista"/>
    <w:semiHidden/>
    <w:rsid w:val="005E50F3"/>
    <w:pPr>
      <w:numPr>
        <w:numId w:val="2"/>
      </w:numPr>
    </w:pPr>
  </w:style>
  <w:style w:type="character" w:customStyle="1" w:styleId="SidfotChar">
    <w:name w:val="Sidfot Char"/>
    <w:basedOn w:val="Standardstycketeckensnitt"/>
    <w:link w:val="Sidfot"/>
    <w:uiPriority w:val="5"/>
    <w:rsid w:val="006E4C5A"/>
    <w:rPr>
      <w:rFonts w:ascii="Franklin Gothic Book" w:hAnsi="Franklin Gothic Book"/>
      <w:sz w:val="18"/>
      <w:lang w:val="sv-SE"/>
    </w:rPr>
  </w:style>
  <w:style w:type="paragraph" w:customStyle="1" w:styleId="Heading1No">
    <w:name w:val="Heading_1 No"/>
    <w:basedOn w:val="Normal"/>
    <w:next w:val="Normal"/>
    <w:link w:val="Heading1NoChar"/>
    <w:uiPriority w:val="2"/>
    <w:semiHidden/>
    <w:rsid w:val="00F87A85"/>
    <w:pPr>
      <w:keepNext/>
      <w:numPr>
        <w:numId w:val="16"/>
      </w:numPr>
      <w:spacing w:before="500" w:line="240" w:lineRule="auto"/>
      <w:outlineLvl w:val="0"/>
    </w:pPr>
    <w:rPr>
      <w:rFonts w:asciiTheme="majorHAnsi" w:eastAsiaTheme="majorEastAsia" w:hAnsiTheme="majorHAnsi" w:cs="Arial"/>
      <w:b/>
      <w:color w:val="043A63" w:themeColor="accent1"/>
      <w:sz w:val="50"/>
      <w:szCs w:val="26"/>
      <w:lang w:val="en-GB" w:eastAsia="sv-SE"/>
    </w:rPr>
  </w:style>
  <w:style w:type="character" w:customStyle="1" w:styleId="Heading1NoChar">
    <w:name w:val="Heading_1 No Char"/>
    <w:basedOn w:val="Rubrik2Char"/>
    <w:link w:val="Heading1No"/>
    <w:uiPriority w:val="2"/>
    <w:semiHidden/>
    <w:rsid w:val="00607789"/>
    <w:rPr>
      <w:rFonts w:asciiTheme="majorHAnsi" w:eastAsiaTheme="majorEastAsia" w:hAnsiTheme="majorHAnsi" w:cs="Arial"/>
      <w:b w:val="0"/>
      <w:bCs w:val="0"/>
      <w:color w:val="043A63" w:themeColor="accent1"/>
      <w:sz w:val="50"/>
      <w:szCs w:val="26"/>
      <w:lang w:val="en-GB" w:eastAsia="sv-SE"/>
    </w:rPr>
  </w:style>
  <w:style w:type="paragraph" w:customStyle="1" w:styleId="Heading2No">
    <w:name w:val="Heading_2 No"/>
    <w:basedOn w:val="Normal"/>
    <w:next w:val="Normal"/>
    <w:link w:val="Heading2NoChar"/>
    <w:uiPriority w:val="2"/>
    <w:semiHidden/>
    <w:rsid w:val="005667CC"/>
    <w:pPr>
      <w:keepNext/>
      <w:numPr>
        <w:ilvl w:val="1"/>
        <w:numId w:val="16"/>
      </w:numPr>
      <w:spacing w:before="260" w:line="240" w:lineRule="auto"/>
      <w:outlineLvl w:val="1"/>
    </w:pPr>
    <w:rPr>
      <w:rFonts w:ascii="Arial" w:eastAsiaTheme="majorEastAsia" w:hAnsi="Arial" w:cs="Arial"/>
      <w:b/>
      <w:color w:val="043A63" w:themeColor="accent1"/>
      <w:sz w:val="26"/>
      <w:szCs w:val="26"/>
      <w:lang w:val="en-GB" w:eastAsia="sv-SE"/>
    </w:rPr>
  </w:style>
  <w:style w:type="character" w:customStyle="1" w:styleId="Heading2NoChar">
    <w:name w:val="Heading_2 No Char"/>
    <w:basedOn w:val="Rubrik2Char"/>
    <w:link w:val="Heading2No"/>
    <w:uiPriority w:val="2"/>
    <w:semiHidden/>
    <w:rsid w:val="00607789"/>
    <w:rPr>
      <w:rFonts w:ascii="Arial" w:eastAsiaTheme="majorEastAsia" w:hAnsi="Arial" w:cs="Arial"/>
      <w:b w:val="0"/>
      <w:bCs w:val="0"/>
      <w:color w:val="043A63" w:themeColor="accent1"/>
      <w:sz w:val="26"/>
      <w:szCs w:val="26"/>
      <w:lang w:val="en-GB" w:eastAsia="sv-SE"/>
    </w:rPr>
  </w:style>
  <w:style w:type="paragraph" w:customStyle="1" w:styleId="Heading3No">
    <w:name w:val="Heading_3 No"/>
    <w:basedOn w:val="Normal"/>
    <w:next w:val="Normal"/>
    <w:link w:val="Heading3NoChar"/>
    <w:uiPriority w:val="2"/>
    <w:semiHidden/>
    <w:rsid w:val="005667CC"/>
    <w:pPr>
      <w:keepNext/>
      <w:numPr>
        <w:ilvl w:val="2"/>
        <w:numId w:val="16"/>
      </w:numPr>
      <w:spacing w:before="260" w:line="240" w:lineRule="auto"/>
      <w:ind w:left="851" w:hanging="851"/>
      <w:outlineLvl w:val="2"/>
    </w:pPr>
    <w:rPr>
      <w:rFonts w:asciiTheme="majorHAnsi" w:eastAsiaTheme="majorEastAsia" w:hAnsiTheme="majorHAnsi" w:cs="Arial"/>
      <w:b/>
      <w:color w:val="043A63" w:themeColor="accent1"/>
      <w:szCs w:val="26"/>
      <w:lang w:val="en-GB" w:eastAsia="sv-SE"/>
    </w:rPr>
  </w:style>
  <w:style w:type="character" w:customStyle="1" w:styleId="Heading3NoChar">
    <w:name w:val="Heading_3 No Char"/>
    <w:basedOn w:val="Rubrik2Char"/>
    <w:link w:val="Heading3No"/>
    <w:uiPriority w:val="2"/>
    <w:semiHidden/>
    <w:rsid w:val="00607789"/>
    <w:rPr>
      <w:rFonts w:asciiTheme="majorHAnsi" w:eastAsiaTheme="majorEastAsia" w:hAnsiTheme="majorHAnsi" w:cs="Arial"/>
      <w:b w:val="0"/>
      <w:bCs w:val="0"/>
      <w:color w:val="043A63" w:themeColor="accent1"/>
      <w:sz w:val="26"/>
      <w:szCs w:val="26"/>
      <w:lang w:val="en-GB" w:eastAsia="sv-SE"/>
    </w:rPr>
  </w:style>
  <w:style w:type="character" w:customStyle="1" w:styleId="Rubrik6Char">
    <w:name w:val="Rubrik 6 Char"/>
    <w:basedOn w:val="Standardstycketeckensnitt"/>
    <w:link w:val="Rubrik6"/>
    <w:uiPriority w:val="44"/>
    <w:semiHidden/>
    <w:rsid w:val="00871B71"/>
    <w:rPr>
      <w:rFonts w:ascii="Arial" w:eastAsiaTheme="majorEastAsia" w:hAnsi="Arial" w:cs="Arial"/>
      <w:iCs/>
      <w:color w:val="000000"/>
      <w:sz w:val="18"/>
      <w:lang w:val="en-GB" w:eastAsia="sv-SE"/>
    </w:rPr>
  </w:style>
  <w:style w:type="character" w:customStyle="1" w:styleId="Rubrik7Char">
    <w:name w:val="Rubrik 7 Char"/>
    <w:basedOn w:val="Standardstycketeckensnitt"/>
    <w:link w:val="Rubrik7"/>
    <w:uiPriority w:val="44"/>
    <w:semiHidden/>
    <w:rsid w:val="00871B71"/>
    <w:rPr>
      <w:rFonts w:asciiTheme="majorHAnsi" w:eastAsiaTheme="majorEastAsia" w:hAnsiTheme="majorHAnsi" w:cstheme="majorBidi"/>
      <w:i/>
      <w:iCs/>
      <w:color w:val="404040" w:themeColor="text1" w:themeTint="BF"/>
    </w:rPr>
  </w:style>
  <w:style w:type="character" w:customStyle="1" w:styleId="Rubrik8Char">
    <w:name w:val="Rubrik 8 Char"/>
    <w:basedOn w:val="Standardstycketeckensnitt"/>
    <w:link w:val="Rubrik8"/>
    <w:uiPriority w:val="44"/>
    <w:semiHidden/>
    <w:rsid w:val="00871B71"/>
    <w:rPr>
      <w:rFonts w:asciiTheme="majorHAnsi" w:eastAsiaTheme="majorEastAsia" w:hAnsiTheme="majorHAnsi" w:cstheme="majorBidi"/>
      <w:color w:val="404040" w:themeColor="text1" w:themeTint="BF"/>
    </w:rPr>
  </w:style>
  <w:style w:type="character" w:customStyle="1" w:styleId="Rubrik9Char">
    <w:name w:val="Rubrik 9 Char"/>
    <w:basedOn w:val="Standardstycketeckensnitt"/>
    <w:link w:val="Rubrik9"/>
    <w:uiPriority w:val="44"/>
    <w:semiHidden/>
    <w:rsid w:val="00871B71"/>
    <w:rPr>
      <w:rFonts w:asciiTheme="majorHAnsi" w:eastAsiaTheme="majorEastAsia" w:hAnsiTheme="majorHAnsi" w:cstheme="majorBidi"/>
      <w:i/>
      <w:iCs/>
      <w:color w:val="404040" w:themeColor="text1" w:themeTint="BF"/>
    </w:rPr>
  </w:style>
  <w:style w:type="paragraph" w:styleId="Innehll1">
    <w:name w:val="toc 1"/>
    <w:basedOn w:val="Normal"/>
    <w:next w:val="Normal"/>
    <w:autoRedefine/>
    <w:uiPriority w:val="39"/>
    <w:rsid w:val="00BA0316"/>
    <w:pPr>
      <w:tabs>
        <w:tab w:val="left" w:pos="397"/>
        <w:tab w:val="right" w:leader="dot" w:pos="8504"/>
      </w:tabs>
      <w:spacing w:before="200" w:line="240" w:lineRule="auto"/>
    </w:pPr>
    <w:rPr>
      <w:rFonts w:asciiTheme="majorHAnsi" w:hAnsiTheme="majorHAnsi" w:cs="Arial"/>
      <w:caps/>
      <w:color w:val="000000"/>
    </w:rPr>
  </w:style>
  <w:style w:type="paragraph" w:styleId="Innehll2">
    <w:name w:val="toc 2"/>
    <w:basedOn w:val="Normal"/>
    <w:next w:val="Normal"/>
    <w:autoRedefine/>
    <w:uiPriority w:val="39"/>
    <w:rsid w:val="00BA0316"/>
    <w:pPr>
      <w:tabs>
        <w:tab w:val="left" w:pos="992"/>
        <w:tab w:val="right" w:leader="dot" w:pos="8504"/>
      </w:tabs>
      <w:spacing w:line="240" w:lineRule="auto"/>
      <w:ind w:left="397"/>
    </w:pPr>
    <w:rPr>
      <w:rFonts w:cs="Arial"/>
      <w:color w:val="000000"/>
    </w:rPr>
  </w:style>
  <w:style w:type="paragraph" w:styleId="Innehll3">
    <w:name w:val="toc 3"/>
    <w:basedOn w:val="Normal"/>
    <w:next w:val="Normal"/>
    <w:autoRedefine/>
    <w:uiPriority w:val="39"/>
    <w:rsid w:val="00B77B75"/>
    <w:pPr>
      <w:tabs>
        <w:tab w:val="left" w:pos="1361"/>
        <w:tab w:val="right" w:leader="dot" w:pos="8504"/>
      </w:tabs>
      <w:spacing w:line="240" w:lineRule="auto"/>
      <w:ind w:left="992"/>
    </w:pPr>
    <w:rPr>
      <w:rFonts w:cs="Arial"/>
      <w:color w:val="000000"/>
    </w:rPr>
  </w:style>
  <w:style w:type="paragraph" w:styleId="Fotnotstext">
    <w:name w:val="footnote text"/>
    <w:basedOn w:val="Normal"/>
    <w:link w:val="FotnotstextChar"/>
    <w:uiPriority w:val="44"/>
    <w:rsid w:val="00CC4765"/>
    <w:pPr>
      <w:spacing w:line="240" w:lineRule="auto"/>
    </w:pPr>
    <w:rPr>
      <w:sz w:val="16"/>
    </w:rPr>
  </w:style>
  <w:style w:type="character" w:customStyle="1" w:styleId="FotnotstextChar">
    <w:name w:val="Fotnotstext Char"/>
    <w:basedOn w:val="Standardstycketeckensnitt"/>
    <w:link w:val="Fotnotstext"/>
    <w:uiPriority w:val="44"/>
    <w:rsid w:val="00CC4765"/>
    <w:rPr>
      <w:sz w:val="16"/>
      <w:lang w:val="sv-SE"/>
    </w:rPr>
  </w:style>
  <w:style w:type="paragraph" w:customStyle="1" w:styleId="Innehll">
    <w:name w:val="Innehåll"/>
    <w:basedOn w:val="Normal"/>
    <w:uiPriority w:val="8"/>
    <w:semiHidden/>
    <w:rsid w:val="00310DF9"/>
    <w:pPr>
      <w:spacing w:before="500" w:line="240" w:lineRule="auto"/>
    </w:pPr>
    <w:rPr>
      <w:rFonts w:asciiTheme="majorHAnsi" w:hAnsiTheme="majorHAnsi"/>
      <w:b/>
      <w:color w:val="043A63" w:themeColor="accent1"/>
      <w:sz w:val="50"/>
      <w:szCs w:val="26"/>
    </w:rPr>
  </w:style>
  <w:style w:type="paragraph" w:customStyle="1" w:styleId="Heading4No">
    <w:name w:val="Heading_4 No"/>
    <w:basedOn w:val="Normal"/>
    <w:next w:val="Normal"/>
    <w:link w:val="Heading4NoChar"/>
    <w:uiPriority w:val="2"/>
    <w:semiHidden/>
    <w:rsid w:val="003B5279"/>
    <w:pPr>
      <w:keepNext/>
      <w:numPr>
        <w:ilvl w:val="3"/>
        <w:numId w:val="16"/>
      </w:numPr>
      <w:spacing w:before="240" w:line="240" w:lineRule="auto"/>
      <w:outlineLvl w:val="3"/>
    </w:pPr>
    <w:rPr>
      <w:rFonts w:asciiTheme="majorHAnsi" w:eastAsiaTheme="majorEastAsia" w:hAnsiTheme="majorHAnsi" w:cs="Arial"/>
      <w:color w:val="000000"/>
      <w:szCs w:val="26"/>
      <w:lang w:val="en-GB" w:eastAsia="sv-SE"/>
    </w:rPr>
  </w:style>
  <w:style w:type="character" w:customStyle="1" w:styleId="Heading4NoChar">
    <w:name w:val="Heading_4 No Char"/>
    <w:basedOn w:val="Rubrik2Char"/>
    <w:link w:val="Heading4No"/>
    <w:uiPriority w:val="2"/>
    <w:semiHidden/>
    <w:rsid w:val="00607789"/>
    <w:rPr>
      <w:rFonts w:asciiTheme="majorHAnsi" w:eastAsiaTheme="majorEastAsia" w:hAnsiTheme="majorHAnsi" w:cs="Arial"/>
      <w:b/>
      <w:bCs w:val="0"/>
      <w:color w:val="000000"/>
      <w:sz w:val="26"/>
      <w:szCs w:val="26"/>
      <w:lang w:val="en-GB" w:eastAsia="sv-SE"/>
    </w:rPr>
  </w:style>
  <w:style w:type="paragraph" w:customStyle="1" w:styleId="Heading5No">
    <w:name w:val="Heading_5 No"/>
    <w:basedOn w:val="Normal"/>
    <w:next w:val="Normal"/>
    <w:link w:val="Heading5NoChar"/>
    <w:uiPriority w:val="2"/>
    <w:semiHidden/>
    <w:rsid w:val="00207F54"/>
    <w:pPr>
      <w:keepNext/>
      <w:numPr>
        <w:ilvl w:val="4"/>
        <w:numId w:val="16"/>
      </w:numPr>
      <w:spacing w:before="240" w:line="240" w:lineRule="auto"/>
      <w:outlineLvl w:val="4"/>
    </w:pPr>
    <w:rPr>
      <w:rFonts w:asciiTheme="majorHAnsi" w:eastAsiaTheme="majorEastAsia" w:hAnsiTheme="majorHAnsi"/>
      <w:color w:val="000000"/>
      <w:szCs w:val="26"/>
      <w:lang w:val="en-GB" w:eastAsia="sv-SE"/>
    </w:rPr>
  </w:style>
  <w:style w:type="character" w:customStyle="1" w:styleId="Heading5NoChar">
    <w:name w:val="Heading_5 No Char"/>
    <w:basedOn w:val="Rubrik2Char"/>
    <w:link w:val="Heading5No"/>
    <w:uiPriority w:val="2"/>
    <w:semiHidden/>
    <w:rsid w:val="00607789"/>
    <w:rPr>
      <w:rFonts w:asciiTheme="majorHAnsi" w:eastAsiaTheme="majorEastAsia" w:hAnsiTheme="majorHAnsi" w:cs="Arial"/>
      <w:b/>
      <w:bCs w:val="0"/>
      <w:color w:val="000000"/>
      <w:sz w:val="26"/>
      <w:szCs w:val="26"/>
      <w:lang w:val="en-GB" w:eastAsia="sv-SE"/>
    </w:rPr>
  </w:style>
  <w:style w:type="paragraph" w:styleId="Innehll4">
    <w:name w:val="toc 4"/>
    <w:basedOn w:val="Normal"/>
    <w:next w:val="Normal"/>
    <w:autoRedefine/>
    <w:uiPriority w:val="8"/>
    <w:semiHidden/>
    <w:rsid w:val="003B5279"/>
    <w:pPr>
      <w:tabs>
        <w:tab w:val="left" w:pos="1814"/>
        <w:tab w:val="right" w:leader="dot" w:pos="8504"/>
      </w:tabs>
      <w:spacing w:line="240" w:lineRule="auto"/>
      <w:ind w:left="1843"/>
    </w:pPr>
    <w:rPr>
      <w:rFonts w:asciiTheme="majorHAnsi" w:hAnsiTheme="majorHAnsi" w:cs="Arial"/>
      <w:color w:val="000000"/>
    </w:rPr>
  </w:style>
  <w:style w:type="paragraph" w:styleId="Innehll5">
    <w:name w:val="toc 5"/>
    <w:basedOn w:val="Normal"/>
    <w:next w:val="Normal"/>
    <w:autoRedefine/>
    <w:uiPriority w:val="44"/>
    <w:semiHidden/>
    <w:rsid w:val="005D398D"/>
    <w:pPr>
      <w:tabs>
        <w:tab w:val="left" w:pos="2268"/>
        <w:tab w:val="right" w:leader="dot" w:pos="8504"/>
      </w:tabs>
      <w:spacing w:line="300" w:lineRule="atLeast"/>
      <w:ind w:left="1843"/>
    </w:pPr>
  </w:style>
  <w:style w:type="table" w:styleId="Rutntstabell7frgstarkdekorfrg6">
    <w:name w:val="Grid Table 7 Colorful Accent 6"/>
    <w:basedOn w:val="Normaltabell"/>
    <w:uiPriority w:val="52"/>
    <w:rsid w:val="006B5584"/>
    <w:pPr>
      <w:spacing w:line="240" w:lineRule="auto"/>
    </w:pPr>
    <w:rPr>
      <w:color w:val="AAA612" w:themeColor="accent6" w:themeShade="BF"/>
    </w:rPr>
    <w:tblPr>
      <w:tblStyleRowBandSize w:val="1"/>
      <w:tblStyleColBandSize w:val="1"/>
      <w:tblBorders>
        <w:top w:val="single" w:sz="4" w:space="0" w:color="F0EC72" w:themeColor="accent6" w:themeTint="99"/>
        <w:left w:val="single" w:sz="4" w:space="0" w:color="F0EC72" w:themeColor="accent6" w:themeTint="99"/>
        <w:bottom w:val="single" w:sz="4" w:space="0" w:color="F0EC72" w:themeColor="accent6" w:themeTint="99"/>
        <w:right w:val="single" w:sz="4" w:space="0" w:color="F0EC72" w:themeColor="accent6" w:themeTint="99"/>
        <w:insideH w:val="single" w:sz="4" w:space="0" w:color="F0EC72" w:themeColor="accent6" w:themeTint="99"/>
        <w:insideV w:val="single" w:sz="4" w:space="0" w:color="F0EC7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F9D0" w:themeFill="accent6" w:themeFillTint="33"/>
      </w:tcPr>
    </w:tblStylePr>
    <w:tblStylePr w:type="band1Horz">
      <w:tblPr/>
      <w:tcPr>
        <w:shd w:val="clear" w:color="auto" w:fill="FAF9D0" w:themeFill="accent6" w:themeFillTint="33"/>
      </w:tcPr>
    </w:tblStylePr>
    <w:tblStylePr w:type="neCell">
      <w:tblPr/>
      <w:tcPr>
        <w:tcBorders>
          <w:bottom w:val="single" w:sz="4" w:space="0" w:color="F0EC72" w:themeColor="accent6" w:themeTint="99"/>
        </w:tcBorders>
      </w:tcPr>
    </w:tblStylePr>
    <w:tblStylePr w:type="nwCell">
      <w:tblPr/>
      <w:tcPr>
        <w:tcBorders>
          <w:bottom w:val="single" w:sz="4" w:space="0" w:color="F0EC72" w:themeColor="accent6" w:themeTint="99"/>
        </w:tcBorders>
      </w:tcPr>
    </w:tblStylePr>
    <w:tblStylePr w:type="seCell">
      <w:tblPr/>
      <w:tcPr>
        <w:tcBorders>
          <w:top w:val="single" w:sz="4" w:space="0" w:color="F0EC72" w:themeColor="accent6" w:themeTint="99"/>
        </w:tcBorders>
      </w:tcPr>
    </w:tblStylePr>
    <w:tblStylePr w:type="swCell">
      <w:tblPr/>
      <w:tcPr>
        <w:tcBorders>
          <w:top w:val="single" w:sz="4" w:space="0" w:color="F0EC72" w:themeColor="accent6" w:themeTint="99"/>
        </w:tcBorders>
      </w:tcPr>
    </w:tblStylePr>
  </w:style>
  <w:style w:type="paragraph" w:styleId="Punktlista">
    <w:name w:val="List Bullet"/>
    <w:basedOn w:val="Normal"/>
    <w:uiPriority w:val="44"/>
    <w:unhideWhenUsed/>
    <w:rsid w:val="004702AD"/>
    <w:pPr>
      <w:numPr>
        <w:numId w:val="3"/>
      </w:numPr>
      <w:contextualSpacing/>
    </w:pPr>
  </w:style>
  <w:style w:type="character" w:styleId="Fotnotsreferens">
    <w:name w:val="footnote reference"/>
    <w:basedOn w:val="Standardstycketeckensnitt"/>
    <w:uiPriority w:val="44"/>
    <w:semiHidden/>
    <w:unhideWhenUsed/>
    <w:rsid w:val="00282FF5"/>
    <w:rPr>
      <w:vertAlign w:val="superscript"/>
    </w:rPr>
  </w:style>
  <w:style w:type="paragraph" w:styleId="Normalwebb">
    <w:name w:val="Normal (Web)"/>
    <w:basedOn w:val="Normal"/>
    <w:uiPriority w:val="99"/>
    <w:semiHidden/>
    <w:unhideWhenUsed/>
    <w:rsid w:val="00B73337"/>
    <w:pPr>
      <w:spacing w:after="210" w:line="210" w:lineRule="atLeast"/>
      <w:jc w:val="both"/>
    </w:pPr>
    <w:rPr>
      <w:sz w:val="17"/>
      <w:szCs w:val="17"/>
      <w:lang w:val="en-GB" w:eastAsia="en-GB"/>
    </w:rPr>
  </w:style>
  <w:style w:type="character" w:customStyle="1" w:styleId="SidhuvudChar">
    <w:name w:val="Sidhuvud Char"/>
    <w:basedOn w:val="Standardstycketeckensnitt"/>
    <w:link w:val="Sidhuvud"/>
    <w:uiPriority w:val="5"/>
    <w:rsid w:val="005F7302"/>
    <w:rPr>
      <w:rFonts w:ascii="Franklin Gothic Book" w:hAnsi="Franklin Gothic Book"/>
      <w:caps/>
      <w:sz w:val="18"/>
      <w:lang w:val="sv-SE"/>
    </w:rPr>
  </w:style>
  <w:style w:type="table" w:customStyle="1" w:styleId="Scouterna-tabell">
    <w:name w:val="Scouterna - tabell"/>
    <w:basedOn w:val="Normaltabell"/>
    <w:uiPriority w:val="99"/>
    <w:rsid w:val="00A81A01"/>
    <w:pPr>
      <w:spacing w:before="40" w:after="40" w:line="240" w:lineRule="auto"/>
    </w:pPr>
    <w:rPr>
      <w:rFonts w:ascii="Franklin Gothic Book" w:hAnsi="Franklin Gothic Book"/>
    </w:rPr>
    <w:tblPr>
      <w:tblBorders>
        <w:insideH w:val="single" w:sz="4" w:space="0" w:color="000000" w:themeColor="text1"/>
        <w:insideV w:val="single" w:sz="4" w:space="0" w:color="000000" w:themeColor="text1"/>
      </w:tblBorders>
    </w:tblPr>
    <w:tblStylePr w:type="firstRow">
      <w:rPr>
        <w:rFonts w:asciiTheme="majorHAnsi" w:hAnsiTheme="majorHAnsi"/>
        <w:b w:val="0"/>
        <w:color w:val="000000" w:themeColor="text1"/>
      </w:rPr>
      <w:tblPr/>
      <w:tcPr>
        <w:tcBorders>
          <w:top w:val="nil"/>
          <w:left w:val="nil"/>
          <w:bottom w:val="single" w:sz="12" w:space="0" w:color="000000" w:themeColor="text1"/>
          <w:right w:val="nil"/>
          <w:insideH w:val="single" w:sz="12" w:space="0" w:color="000000" w:themeColor="text1"/>
          <w:insideV w:val="single" w:sz="4" w:space="0" w:color="000000" w:themeColor="text1"/>
          <w:tl2br w:val="nil"/>
          <w:tr2bl w:val="nil"/>
        </w:tcBorders>
        <w:shd w:val="clear" w:color="auto" w:fill="FFFFFF" w:themeFill="background1"/>
      </w:tcPr>
    </w:tblStylePr>
    <w:tblStylePr w:type="lastRow">
      <w:tblPr/>
      <w:tcPr>
        <w:tcBorders>
          <w:bottom w:val="single" w:sz="4" w:space="0" w:color="auto"/>
        </w:tcBorders>
      </w:tcPr>
    </w:tblStylePr>
  </w:style>
  <w:style w:type="table" w:styleId="Tabellrutntljust">
    <w:name w:val="Grid Table Light"/>
    <w:basedOn w:val="Normaltabell"/>
    <w:uiPriority w:val="40"/>
    <w:rsid w:val="00FB14C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semiHidden/>
    <w:rsid w:val="009B3CB0"/>
    <w:pPr>
      <w:autoSpaceDE w:val="0"/>
      <w:autoSpaceDN w:val="0"/>
      <w:adjustRightInd w:val="0"/>
      <w:spacing w:line="240" w:lineRule="auto"/>
    </w:pPr>
    <w:rPr>
      <w:rFonts w:ascii="Calibri" w:hAnsi="Calibri" w:cs="Calibri"/>
      <w:color w:val="000000"/>
      <w:sz w:val="24"/>
      <w:szCs w:val="24"/>
      <w:lang w:val="sv-SE"/>
    </w:rPr>
  </w:style>
  <w:style w:type="paragraph" w:customStyle="1" w:styleId="Lista-Punkter">
    <w:name w:val="Lista - Punkter"/>
    <w:basedOn w:val="Liststycke"/>
    <w:uiPriority w:val="2"/>
    <w:qFormat/>
    <w:rsid w:val="0070246C"/>
    <w:pPr>
      <w:numPr>
        <w:numId w:val="10"/>
      </w:numPr>
      <w:spacing w:before="120"/>
    </w:pPr>
    <w:rPr>
      <w:rFonts w:cstheme="majorHAnsi"/>
    </w:rPr>
  </w:style>
  <w:style w:type="paragraph" w:customStyle="1" w:styleId="Lista-Nummer">
    <w:name w:val="Lista - Nummer"/>
    <w:basedOn w:val="Liststycke"/>
    <w:uiPriority w:val="2"/>
    <w:qFormat/>
    <w:rsid w:val="0070246C"/>
    <w:pPr>
      <w:numPr>
        <w:numId w:val="11"/>
      </w:numPr>
      <w:spacing w:before="120"/>
    </w:pPr>
    <w:rPr>
      <w:rFonts w:cstheme="majorHAnsi"/>
    </w:rPr>
  </w:style>
  <w:style w:type="character" w:customStyle="1" w:styleId="Olstomnmnande1">
    <w:name w:val="Olöst omnämnande1"/>
    <w:basedOn w:val="Standardstycketeckensnitt"/>
    <w:uiPriority w:val="99"/>
    <w:semiHidden/>
    <w:unhideWhenUsed/>
    <w:rsid w:val="008073B3"/>
    <w:rPr>
      <w:color w:val="808080"/>
      <w:shd w:val="clear" w:color="auto" w:fill="E6E6E6"/>
    </w:rPr>
  </w:style>
  <w:style w:type="paragraph" w:styleId="Ballongtext">
    <w:name w:val="Balloon Text"/>
    <w:basedOn w:val="Normal"/>
    <w:link w:val="BallongtextChar"/>
    <w:semiHidden/>
    <w:unhideWhenUsed/>
    <w:rsid w:val="00187E2B"/>
    <w:pPr>
      <w:spacing w:line="240" w:lineRule="auto"/>
    </w:pPr>
    <w:rPr>
      <w:rFonts w:ascii="Segoe UI" w:hAnsi="Segoe UI" w:cs="Segoe UI"/>
      <w:sz w:val="18"/>
      <w:szCs w:val="18"/>
    </w:rPr>
  </w:style>
  <w:style w:type="character" w:customStyle="1" w:styleId="BallongtextChar">
    <w:name w:val="Ballongtext Char"/>
    <w:basedOn w:val="Standardstycketeckensnitt"/>
    <w:link w:val="Ballongtext"/>
    <w:semiHidden/>
    <w:rsid w:val="00187E2B"/>
    <w:rPr>
      <w:rFonts w:ascii="Segoe UI" w:hAnsi="Segoe UI" w:cs="Segoe UI"/>
      <w:sz w:val="18"/>
      <w:szCs w:val="18"/>
    </w:rPr>
  </w:style>
  <w:style w:type="paragraph" w:styleId="Beskrivning">
    <w:name w:val="caption"/>
    <w:basedOn w:val="Normal"/>
    <w:next w:val="Normal"/>
    <w:unhideWhenUsed/>
    <w:rsid w:val="00194642"/>
    <w:pPr>
      <w:spacing w:before="120" w:after="240" w:line="240" w:lineRule="auto"/>
    </w:pPr>
    <w:rPr>
      <w:i/>
      <w:iCs/>
      <w:sz w:val="18"/>
      <w:szCs w:val="18"/>
    </w:rPr>
  </w:style>
  <w:style w:type="character" w:customStyle="1" w:styleId="Inledanderubrik4">
    <w:name w:val="Inledande rubrik 4"/>
    <w:basedOn w:val="Standardstycketeckensnitt"/>
    <w:uiPriority w:val="2"/>
    <w:qFormat/>
    <w:rsid w:val="00EE7AC1"/>
    <w:rPr>
      <w:rFonts w:asciiTheme="majorHAnsi" w:hAnsiTheme="majorHAnsi"/>
      <w:sz w:val="20"/>
    </w:rPr>
  </w:style>
  <w:style w:type="paragraph" w:customStyle="1" w:styleId="Avslutninsfras">
    <w:name w:val="Avslutninsfras"/>
    <w:basedOn w:val="Normal"/>
    <w:uiPriority w:val="6"/>
    <w:qFormat/>
    <w:rsid w:val="00D01FA4"/>
    <w:pPr>
      <w:spacing w:before="480" w:after="360"/>
    </w:pPr>
  </w:style>
  <w:style w:type="paragraph" w:customStyle="1" w:styleId="Avsndare">
    <w:name w:val="Avsändare"/>
    <w:basedOn w:val="Normal"/>
    <w:uiPriority w:val="6"/>
    <w:qFormat/>
    <w:rsid w:val="00D01FA4"/>
    <w:pPr>
      <w:spacing w:after="0"/>
    </w:pPr>
  </w:style>
  <w:style w:type="paragraph" w:customStyle="1" w:styleId="Ortochdatum">
    <w:name w:val="Ort och datum"/>
    <w:basedOn w:val="Normal"/>
    <w:uiPriority w:val="9"/>
    <w:rsid w:val="00BB0447"/>
    <w:pPr>
      <w:spacing w:after="1080"/>
    </w:pPr>
  </w:style>
  <w:style w:type="paragraph" w:customStyle="1" w:styleId="Ingress">
    <w:name w:val="Ingress"/>
    <w:basedOn w:val="Normal"/>
    <w:next w:val="Normal"/>
    <w:uiPriority w:val="5"/>
    <w:qFormat/>
    <w:rsid w:val="00BB0447"/>
    <w:rPr>
      <w:i/>
      <w:sz w:val="36"/>
    </w:rPr>
  </w:style>
  <w:style w:type="character" w:styleId="Platshllartext">
    <w:name w:val="Placeholder Text"/>
    <w:basedOn w:val="Standardstycketeckensnitt"/>
    <w:uiPriority w:val="44"/>
    <w:semiHidden/>
    <w:rsid w:val="006D6C85"/>
    <w:rPr>
      <w:color w:val="808080"/>
    </w:rPr>
  </w:style>
  <w:style w:type="paragraph" w:styleId="Brdtext">
    <w:name w:val="Body Text"/>
    <w:basedOn w:val="Normal"/>
    <w:link w:val="BrdtextChar"/>
    <w:uiPriority w:val="1"/>
    <w:qFormat/>
    <w:rsid w:val="00C47131"/>
    <w:pPr>
      <w:widowControl w:val="0"/>
      <w:autoSpaceDE w:val="0"/>
      <w:autoSpaceDN w:val="0"/>
      <w:spacing w:after="0" w:line="240" w:lineRule="auto"/>
    </w:pPr>
    <w:rPr>
      <w:rFonts w:ascii="PMingLiU" w:eastAsia="PMingLiU" w:hAnsi="PMingLiU" w:cs="PMingLiU"/>
      <w:sz w:val="20"/>
      <w:szCs w:val="20"/>
      <w:lang w:val="en-GB" w:eastAsia="en-GB" w:bidi="en-GB"/>
    </w:rPr>
  </w:style>
  <w:style w:type="character" w:customStyle="1" w:styleId="BrdtextChar">
    <w:name w:val="Brödtext Char"/>
    <w:basedOn w:val="Standardstycketeckensnitt"/>
    <w:link w:val="Brdtext"/>
    <w:uiPriority w:val="1"/>
    <w:rsid w:val="00C47131"/>
    <w:rPr>
      <w:rFonts w:ascii="PMingLiU" w:eastAsia="PMingLiU" w:hAnsi="PMingLiU" w:cs="PMingLiU"/>
      <w:sz w:val="20"/>
      <w:szCs w:val="20"/>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6240516">
      <w:bodyDiv w:val="1"/>
      <w:marLeft w:val="0"/>
      <w:marRight w:val="0"/>
      <w:marTop w:val="0"/>
      <w:marBottom w:val="0"/>
      <w:divBdr>
        <w:top w:val="none" w:sz="0" w:space="0" w:color="auto"/>
        <w:left w:val="none" w:sz="0" w:space="0" w:color="auto"/>
        <w:bottom w:val="none" w:sz="0" w:space="0" w:color="auto"/>
        <w:right w:val="none" w:sz="0" w:space="0" w:color="auto"/>
      </w:divBdr>
      <w:divsChild>
        <w:div w:id="200673561">
          <w:marLeft w:val="0"/>
          <w:marRight w:val="0"/>
          <w:marTop w:val="0"/>
          <w:marBottom w:val="0"/>
          <w:divBdr>
            <w:top w:val="none" w:sz="0" w:space="0" w:color="auto"/>
            <w:left w:val="none" w:sz="0" w:space="0" w:color="auto"/>
            <w:bottom w:val="none" w:sz="0" w:space="0" w:color="auto"/>
            <w:right w:val="none" w:sz="0" w:space="0" w:color="auto"/>
          </w:divBdr>
          <w:divsChild>
            <w:div w:id="515731674">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271521952">
      <w:bodyDiv w:val="1"/>
      <w:marLeft w:val="0"/>
      <w:marRight w:val="0"/>
      <w:marTop w:val="0"/>
      <w:marBottom w:val="0"/>
      <w:divBdr>
        <w:top w:val="none" w:sz="0" w:space="0" w:color="auto"/>
        <w:left w:val="none" w:sz="0" w:space="0" w:color="auto"/>
        <w:bottom w:val="none" w:sz="0" w:space="0" w:color="auto"/>
        <w:right w:val="none" w:sz="0" w:space="0" w:color="auto"/>
      </w:divBdr>
      <w:divsChild>
        <w:div w:id="792165138">
          <w:marLeft w:val="0"/>
          <w:marRight w:val="0"/>
          <w:marTop w:val="0"/>
          <w:marBottom w:val="0"/>
          <w:divBdr>
            <w:top w:val="none" w:sz="0" w:space="0" w:color="auto"/>
            <w:left w:val="none" w:sz="0" w:space="0" w:color="auto"/>
            <w:bottom w:val="none" w:sz="0" w:space="0" w:color="auto"/>
            <w:right w:val="none" w:sz="0" w:space="0" w:color="auto"/>
          </w:divBdr>
          <w:divsChild>
            <w:div w:id="88811032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_rels/header2.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jpeg"/><Relationship Id="rId12" Type="http://schemas.openxmlformats.org/officeDocument/2006/relationships/image" Target="media/image17.png"/><Relationship Id="rId2" Type="http://schemas.openxmlformats.org/officeDocument/2006/relationships/image" Target="media/image7.png"/><Relationship Id="rId1" Type="http://schemas.openxmlformats.org/officeDocument/2006/relationships/image" Target="media/image6.jpeg"/><Relationship Id="rId6" Type="http://schemas.openxmlformats.org/officeDocument/2006/relationships/image" Target="media/image11.png"/><Relationship Id="rId11" Type="http://schemas.openxmlformats.org/officeDocument/2006/relationships/image" Target="media/image16.png"/><Relationship Id="rId5" Type="http://schemas.openxmlformats.org/officeDocument/2006/relationships/image" Target="media/image10.png"/><Relationship Id="rId10" Type="http://schemas.openxmlformats.org/officeDocument/2006/relationships/image" Target="media/image15.png"/><Relationship Id="rId4" Type="http://schemas.openxmlformats.org/officeDocument/2006/relationships/image" Target="media/image9.png"/><Relationship Id="rId9"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rin\Downloads\Informationsbrev%20(1).dotx" TargetMode="External"/></Relationships>
</file>

<file path=word/theme/theme1.xml><?xml version="1.0" encoding="utf-8"?>
<a:theme xmlns:a="http://schemas.openxmlformats.org/drawingml/2006/main" name="Office Theme">
  <a:themeElements>
    <a:clrScheme name="Scouterna">
      <a:dk1>
        <a:sysClr val="windowText" lastClr="000000"/>
      </a:dk1>
      <a:lt1>
        <a:srgbClr val="FFFFFF"/>
      </a:lt1>
      <a:dk2>
        <a:srgbClr val="80791D"/>
      </a:dk2>
      <a:lt2>
        <a:srgbClr val="D8D8D8"/>
      </a:lt2>
      <a:accent1>
        <a:srgbClr val="043A63"/>
      </a:accent1>
      <a:accent2>
        <a:srgbClr val="6EAD3B"/>
      </a:accent2>
      <a:accent3>
        <a:srgbClr val="4DA6DE"/>
      </a:accent3>
      <a:accent4>
        <a:srgbClr val="CA5410"/>
      </a:accent4>
      <a:accent5>
        <a:srgbClr val="B60055"/>
      </a:accent5>
      <a:accent6>
        <a:srgbClr val="E4DF18"/>
      </a:accent6>
      <a:hlink>
        <a:srgbClr val="000000"/>
      </a:hlink>
      <a:folHlink>
        <a:srgbClr val="000000"/>
      </a:folHlink>
    </a:clrScheme>
    <a:fontScheme name="Scouterna">
      <a:majorFont>
        <a:latin typeface="Franklin Gothic Medium"/>
        <a:ea typeface=""/>
        <a:cs typeface=""/>
      </a:majorFont>
      <a:minorFont>
        <a:latin typeface="Garamon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D8D142-D090-4F66-81D7-84FF5D215B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Informationsbrev (1)</Template>
  <TotalTime>95</TotalTime>
  <Pages>1</Pages>
  <Words>157</Words>
  <Characters>833</Characters>
  <Application>Microsoft Office Word</Application>
  <DocSecurity>0</DocSecurity>
  <Lines>6</Lines>
  <Paragraphs>1</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Carina Arthursson</dc:creator>
  <cp:lastModifiedBy>Carina Arthursson</cp:lastModifiedBy>
  <cp:revision>37</cp:revision>
  <cp:lastPrinted>2018-10-30T07:59:00Z</cp:lastPrinted>
  <dcterms:created xsi:type="dcterms:W3CDTF">2018-10-30T08:17:00Z</dcterms:created>
  <dcterms:modified xsi:type="dcterms:W3CDTF">2020-09-25T10:36:00Z</dcterms:modified>
</cp:coreProperties>
</file>